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4143"/>
      </w:tblGrid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BE1A24" w:rsidRDefault="0095091E" w:rsidP="00DC7244">
            <w:pPr>
              <w:rPr>
                <w:szCs w:val="24"/>
              </w:rPr>
            </w:pPr>
            <w:r w:rsidRPr="00BE1A24">
              <w:rPr>
                <w:szCs w:val="24"/>
              </w:rPr>
              <w:t>G</w:t>
            </w:r>
            <w:r w:rsidR="00575CB3" w:rsidRPr="00BE1A24">
              <w:rPr>
                <w:szCs w:val="24"/>
              </w:rPr>
              <w:t xml:space="preserve">öteborg </w:t>
            </w:r>
            <w:bookmarkStart w:id="0" w:name="Datum"/>
            <w:bookmarkEnd w:id="0"/>
            <w:r w:rsidR="00480FE6">
              <w:rPr>
                <w:szCs w:val="24"/>
              </w:rPr>
              <w:t>2017-05-03</w:t>
            </w:r>
          </w:p>
        </w:tc>
        <w:tc>
          <w:tcPr>
            <w:tcW w:w="4180" w:type="dxa"/>
          </w:tcPr>
          <w:p w:rsidR="00575CB3" w:rsidRPr="00CB13CB" w:rsidRDefault="00BE1A24" w:rsidP="00905619">
            <w:pPr>
              <w:tabs>
                <w:tab w:val="clear" w:pos="2124"/>
              </w:tabs>
              <w:rPr>
                <w:sz w:val="20"/>
              </w:rPr>
            </w:pPr>
            <w:r w:rsidRPr="00BE1A24">
              <w:rPr>
                <w:i/>
                <w:szCs w:val="24"/>
              </w:rPr>
              <w:t>Till styrelsen i Göteborgs Egnahems</w:t>
            </w:r>
            <w:r w:rsidRPr="006518B3">
              <w:rPr>
                <w:i/>
                <w:sz w:val="20"/>
              </w:rPr>
              <w:t xml:space="preserve"> AB</w:t>
            </w:r>
            <w:r>
              <w:rPr>
                <w:i/>
                <w:sz w:val="20"/>
              </w:rPr>
              <w:t xml:space="preserve"> </w:t>
            </w:r>
            <w:r w:rsidR="00575CB3" w:rsidRPr="00CB13CB">
              <w:rPr>
                <w:sz w:val="20"/>
              </w:rPr>
              <w:br/>
            </w:r>
          </w:p>
          <w:p w:rsidR="00575CB3" w:rsidRPr="00CB13CB" w:rsidRDefault="00575CB3" w:rsidP="00905619">
            <w:pPr>
              <w:rPr>
                <w:sz w:val="20"/>
              </w:rPr>
            </w:pPr>
          </w:p>
        </w:tc>
      </w:tr>
    </w:tbl>
    <w:p w:rsidR="00575CB3" w:rsidRPr="004B11FC" w:rsidRDefault="00575CB3" w:rsidP="00575CB3"/>
    <w:p w:rsidR="00575CB3" w:rsidRPr="00D133B1" w:rsidRDefault="00575CB3" w:rsidP="00575CB3">
      <w:pPr>
        <w:rPr>
          <w:sz w:val="22"/>
        </w:rPr>
      </w:pPr>
    </w:p>
    <w:p w:rsidR="00BE1A24" w:rsidRPr="00D133B1" w:rsidRDefault="00BE1A24" w:rsidP="00BE1A24">
      <w:pPr>
        <w:pStyle w:val="Rubrik1"/>
        <w:spacing w:before="0"/>
      </w:pPr>
      <w:r w:rsidRPr="00D133B1">
        <w:t>Kallelse</w:t>
      </w:r>
    </w:p>
    <w:p w:rsidR="00BE1A24" w:rsidRPr="0073399E" w:rsidRDefault="00BE1A24" w:rsidP="00BE1A24">
      <w:pPr>
        <w:rPr>
          <w:sz w:val="18"/>
        </w:rPr>
      </w:pPr>
    </w:p>
    <w:p w:rsidR="00BE11E0" w:rsidRDefault="00BE1A24" w:rsidP="00BE1A24">
      <w:r w:rsidRPr="00CA663F">
        <w:t xml:space="preserve">Du kallas härmed till </w:t>
      </w:r>
      <w:r>
        <w:t>s</w:t>
      </w:r>
      <w:r w:rsidR="005D6D5C">
        <w:t xml:space="preserve">tyrelsemöte </w:t>
      </w:r>
      <w:r w:rsidR="007250C7">
        <w:t xml:space="preserve">den </w:t>
      </w:r>
      <w:r w:rsidR="00480FE6">
        <w:t>10 maj</w:t>
      </w:r>
      <w:r w:rsidR="003D03D8">
        <w:t xml:space="preserve"> 2017 klockan 14</w:t>
      </w:r>
      <w:r w:rsidR="00B332E7">
        <w:t>:0</w:t>
      </w:r>
      <w:r>
        <w:t>0</w:t>
      </w:r>
      <w:r w:rsidRPr="00CA663F">
        <w:t xml:space="preserve"> på </w:t>
      </w:r>
      <w:r>
        <w:t>Egnahemsbolagets kontor.</w:t>
      </w:r>
      <w:r w:rsidR="0037677D">
        <w:t xml:space="preserve"> </w:t>
      </w:r>
    </w:p>
    <w:p w:rsidR="00BE1A24" w:rsidRDefault="00BE1A24" w:rsidP="00BE1A24">
      <w:r w:rsidRPr="00CA663F">
        <w:t>Vänligen meddela om Du</w:t>
      </w:r>
      <w:r w:rsidR="00B332E7">
        <w:t xml:space="preserve"> inte har möjlighet att delta.</w:t>
      </w:r>
      <w:r w:rsidRPr="00CA663F">
        <w:t xml:space="preserve"> </w:t>
      </w:r>
    </w:p>
    <w:p w:rsidR="00BE11E0" w:rsidRPr="00CA663F" w:rsidRDefault="00BE11E0" w:rsidP="00BE1A24"/>
    <w:p w:rsidR="00B332E7" w:rsidRPr="00BE11E0" w:rsidRDefault="00BE1A24" w:rsidP="00BE11E0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BE1A24" w:rsidRPr="00B332E7" w:rsidRDefault="00BE1A24" w:rsidP="00B332E7">
      <w:pPr>
        <w:spacing w:after="0"/>
        <w:rPr>
          <w:rFonts w:eastAsiaTheme="majorEastAsia" w:cstheme="majorBidi"/>
          <w:bCs/>
          <w:szCs w:val="24"/>
        </w:rPr>
      </w:pPr>
      <w:r w:rsidRPr="00B332E7">
        <w:rPr>
          <w:rFonts w:eastAsiaTheme="majorEastAsia" w:cstheme="majorBidi"/>
          <w:bCs/>
          <w:szCs w:val="24"/>
        </w:rPr>
        <w:t>GÖTEBORGS EGNAHEMS AB</w:t>
      </w:r>
    </w:p>
    <w:p w:rsidR="00BE1A24" w:rsidRPr="007A7053" w:rsidRDefault="007A7053" w:rsidP="00B332E7">
      <w:pPr>
        <w:spacing w:after="0"/>
        <w:rPr>
          <w:iCs/>
          <w:sz w:val="20"/>
        </w:rPr>
      </w:pPr>
      <w:r w:rsidRPr="007A7053">
        <w:rPr>
          <w:iCs/>
        </w:rPr>
        <w:t>Linda Björck</w:t>
      </w:r>
    </w:p>
    <w:p w:rsidR="00BE1A24" w:rsidRPr="00CA663F" w:rsidRDefault="00E74CBA" w:rsidP="00B332E7">
      <w:pPr>
        <w:spacing w:after="0"/>
        <w:rPr>
          <w:iCs/>
        </w:rPr>
      </w:pPr>
      <w:r>
        <w:rPr>
          <w:iCs/>
        </w:rPr>
        <w:t>031-70</w:t>
      </w:r>
      <w:bookmarkStart w:id="1" w:name="_GoBack"/>
      <w:bookmarkEnd w:id="1"/>
      <w:r w:rsidR="007A7053">
        <w:rPr>
          <w:iCs/>
        </w:rPr>
        <w:t>7 70 18</w:t>
      </w:r>
    </w:p>
    <w:p w:rsidR="00BE1A24" w:rsidRDefault="007A7053" w:rsidP="00B332E7">
      <w:pPr>
        <w:spacing w:after="0"/>
      </w:pPr>
      <w:hyperlink r:id="rId8" w:history="1">
        <w:r w:rsidRPr="00B5729D">
          <w:rPr>
            <w:rStyle w:val="Hyperlnk"/>
          </w:rPr>
          <w:t>linda.bjorck@egnahemsbolaget.se</w:t>
        </w:r>
      </w:hyperlink>
    </w:p>
    <w:p w:rsidR="00B332E7" w:rsidRDefault="00B332E7" w:rsidP="00BE1A24"/>
    <w:p w:rsidR="00135AC5" w:rsidRDefault="00135AC5" w:rsidP="00762A54"/>
    <w:sectPr w:rsidR="00135AC5" w:rsidSect="00762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3AB" w:rsidRDefault="007E13AB" w:rsidP="009746A1">
      <w:pPr>
        <w:spacing w:after="0"/>
      </w:pPr>
      <w:r>
        <w:separator/>
      </w:r>
    </w:p>
  </w:endnote>
  <w:endnote w:type="continuationSeparator" w:id="0">
    <w:p w:rsidR="007E13AB" w:rsidRDefault="007E13A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7A8" w:rsidRDefault="00AA2FF5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 w:rsidR="002947A8"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0C1865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5" name="Bildobjekt 5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6" name="Bildobjekt 6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3AB" w:rsidRDefault="007E13AB" w:rsidP="009746A1">
      <w:pPr>
        <w:spacing w:after="0"/>
      </w:pPr>
      <w:r>
        <w:separator/>
      </w:r>
    </w:p>
  </w:footnote>
  <w:footnote w:type="continuationSeparator" w:id="0">
    <w:p w:rsidR="007E13AB" w:rsidRDefault="007E13A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24"/>
    <w:rsid w:val="00002C1C"/>
    <w:rsid w:val="00022CFE"/>
    <w:rsid w:val="00023B51"/>
    <w:rsid w:val="0006266D"/>
    <w:rsid w:val="000871EC"/>
    <w:rsid w:val="000A4A3A"/>
    <w:rsid w:val="000C0BFE"/>
    <w:rsid w:val="000C1865"/>
    <w:rsid w:val="000F4F0E"/>
    <w:rsid w:val="00102832"/>
    <w:rsid w:val="00113F06"/>
    <w:rsid w:val="00135AC5"/>
    <w:rsid w:val="001A4AF9"/>
    <w:rsid w:val="001C5BBB"/>
    <w:rsid w:val="001E0F32"/>
    <w:rsid w:val="001E40A9"/>
    <w:rsid w:val="0020221F"/>
    <w:rsid w:val="00285956"/>
    <w:rsid w:val="00291363"/>
    <w:rsid w:val="002918AF"/>
    <w:rsid w:val="002947A8"/>
    <w:rsid w:val="002A16F7"/>
    <w:rsid w:val="003170C8"/>
    <w:rsid w:val="00345E70"/>
    <w:rsid w:val="00346B18"/>
    <w:rsid w:val="0037677D"/>
    <w:rsid w:val="003866B7"/>
    <w:rsid w:val="00392276"/>
    <w:rsid w:val="00394D4D"/>
    <w:rsid w:val="003A6A4D"/>
    <w:rsid w:val="003C2255"/>
    <w:rsid w:val="003D03D8"/>
    <w:rsid w:val="003D6632"/>
    <w:rsid w:val="003F0938"/>
    <w:rsid w:val="00443ED2"/>
    <w:rsid w:val="00480FE6"/>
    <w:rsid w:val="004B11FC"/>
    <w:rsid w:val="004B3B44"/>
    <w:rsid w:val="004C14AB"/>
    <w:rsid w:val="004C6EF0"/>
    <w:rsid w:val="004D2641"/>
    <w:rsid w:val="004D6E20"/>
    <w:rsid w:val="004E13CA"/>
    <w:rsid w:val="004F5CFE"/>
    <w:rsid w:val="005272A1"/>
    <w:rsid w:val="00575CB3"/>
    <w:rsid w:val="00580D47"/>
    <w:rsid w:val="00582617"/>
    <w:rsid w:val="00584C44"/>
    <w:rsid w:val="005A0C08"/>
    <w:rsid w:val="005C48C0"/>
    <w:rsid w:val="005D6D5C"/>
    <w:rsid w:val="005E42DB"/>
    <w:rsid w:val="0060713A"/>
    <w:rsid w:val="0065458B"/>
    <w:rsid w:val="00656E38"/>
    <w:rsid w:val="00674FB5"/>
    <w:rsid w:val="006944F2"/>
    <w:rsid w:val="006A3E7B"/>
    <w:rsid w:val="006B0AB2"/>
    <w:rsid w:val="006D0398"/>
    <w:rsid w:val="007250C7"/>
    <w:rsid w:val="0073399E"/>
    <w:rsid w:val="00734B24"/>
    <w:rsid w:val="00737305"/>
    <w:rsid w:val="00762A54"/>
    <w:rsid w:val="007934AF"/>
    <w:rsid w:val="007A18D1"/>
    <w:rsid w:val="007A7053"/>
    <w:rsid w:val="007B4493"/>
    <w:rsid w:val="007E07AE"/>
    <w:rsid w:val="007E13AB"/>
    <w:rsid w:val="007F731B"/>
    <w:rsid w:val="008137C4"/>
    <w:rsid w:val="00834C58"/>
    <w:rsid w:val="00836F79"/>
    <w:rsid w:val="00844ECE"/>
    <w:rsid w:val="00847FBC"/>
    <w:rsid w:val="008569D3"/>
    <w:rsid w:val="008C5C0C"/>
    <w:rsid w:val="009020F7"/>
    <w:rsid w:val="00902974"/>
    <w:rsid w:val="00902E95"/>
    <w:rsid w:val="00904E15"/>
    <w:rsid w:val="009143B6"/>
    <w:rsid w:val="009358BC"/>
    <w:rsid w:val="0095091E"/>
    <w:rsid w:val="00955FE2"/>
    <w:rsid w:val="009746A1"/>
    <w:rsid w:val="009A6C34"/>
    <w:rsid w:val="009E5B0E"/>
    <w:rsid w:val="009F46B5"/>
    <w:rsid w:val="00A2151F"/>
    <w:rsid w:val="00A45774"/>
    <w:rsid w:val="00A45BD4"/>
    <w:rsid w:val="00A772B7"/>
    <w:rsid w:val="00A92FDF"/>
    <w:rsid w:val="00AA2FF5"/>
    <w:rsid w:val="00AA45C3"/>
    <w:rsid w:val="00AB6A30"/>
    <w:rsid w:val="00AD2A8A"/>
    <w:rsid w:val="00AD5DC8"/>
    <w:rsid w:val="00B10F55"/>
    <w:rsid w:val="00B25A5E"/>
    <w:rsid w:val="00B31A91"/>
    <w:rsid w:val="00B332E7"/>
    <w:rsid w:val="00B33698"/>
    <w:rsid w:val="00B74809"/>
    <w:rsid w:val="00B76674"/>
    <w:rsid w:val="00B8046A"/>
    <w:rsid w:val="00B81C38"/>
    <w:rsid w:val="00B838DF"/>
    <w:rsid w:val="00B83C4F"/>
    <w:rsid w:val="00B93A5B"/>
    <w:rsid w:val="00BE11E0"/>
    <w:rsid w:val="00BE1A24"/>
    <w:rsid w:val="00BE286A"/>
    <w:rsid w:val="00BE2AFB"/>
    <w:rsid w:val="00BF0256"/>
    <w:rsid w:val="00BF0418"/>
    <w:rsid w:val="00C01048"/>
    <w:rsid w:val="00C26728"/>
    <w:rsid w:val="00C26C5B"/>
    <w:rsid w:val="00CA420E"/>
    <w:rsid w:val="00CB3E74"/>
    <w:rsid w:val="00CB596C"/>
    <w:rsid w:val="00CF620A"/>
    <w:rsid w:val="00CF6577"/>
    <w:rsid w:val="00D133B1"/>
    <w:rsid w:val="00D13D02"/>
    <w:rsid w:val="00D16F90"/>
    <w:rsid w:val="00D21D3D"/>
    <w:rsid w:val="00D36C55"/>
    <w:rsid w:val="00D67186"/>
    <w:rsid w:val="00D739B3"/>
    <w:rsid w:val="00DB06D5"/>
    <w:rsid w:val="00DB7BDB"/>
    <w:rsid w:val="00DC7244"/>
    <w:rsid w:val="00DD3A2E"/>
    <w:rsid w:val="00DD4A87"/>
    <w:rsid w:val="00DE2502"/>
    <w:rsid w:val="00DF50E5"/>
    <w:rsid w:val="00DF68E4"/>
    <w:rsid w:val="00E74CBA"/>
    <w:rsid w:val="00E82E92"/>
    <w:rsid w:val="00E93B73"/>
    <w:rsid w:val="00EA131D"/>
    <w:rsid w:val="00EB7359"/>
    <w:rsid w:val="00EC7EFD"/>
    <w:rsid w:val="00EE2328"/>
    <w:rsid w:val="00EE74D5"/>
    <w:rsid w:val="00EF5A37"/>
    <w:rsid w:val="00F15F0D"/>
    <w:rsid w:val="00F221ED"/>
    <w:rsid w:val="00F344BF"/>
    <w:rsid w:val="00F44EE3"/>
    <w:rsid w:val="00F57E34"/>
    <w:rsid w:val="00F62BA6"/>
    <w:rsid w:val="00F632FC"/>
    <w:rsid w:val="00FB5CD0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278648F"/>
  <w15:docId w15:val="{4CCF4119-5795-4F62-BDE9-872285AC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26728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26728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bjorck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4BE4-B259-4E05-9BD0-1E55EA0F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2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Linda Björck</cp:lastModifiedBy>
  <cp:revision>5</cp:revision>
  <cp:lastPrinted>2014-11-06T06:00:00Z</cp:lastPrinted>
  <dcterms:created xsi:type="dcterms:W3CDTF">2017-04-27T13:31:00Z</dcterms:created>
  <dcterms:modified xsi:type="dcterms:W3CDTF">2017-05-03T06:57:00Z</dcterms:modified>
</cp:coreProperties>
</file>