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AA72C1">
        <w:rPr>
          <w:rFonts w:ascii="Arial" w:hAnsi="Arial" w:cs="Arial"/>
          <w:b/>
          <w:sz w:val="24"/>
          <w:szCs w:val="24"/>
        </w:rPr>
        <w:t>10</w:t>
      </w:r>
      <w:r w:rsidR="00ED5871">
        <w:rPr>
          <w:rFonts w:ascii="Arial" w:hAnsi="Arial" w:cs="Arial"/>
          <w:b/>
          <w:sz w:val="24"/>
          <w:szCs w:val="24"/>
        </w:rPr>
        <w:t xml:space="preserve"> </w:t>
      </w:r>
      <w:r w:rsidR="006B6984">
        <w:rPr>
          <w:rFonts w:ascii="Arial" w:hAnsi="Arial" w:cs="Arial"/>
          <w:b/>
          <w:sz w:val="24"/>
          <w:szCs w:val="24"/>
        </w:rPr>
        <w:t xml:space="preserve">Nyproduktion </w:t>
      </w:r>
      <w:r w:rsidR="003742E8">
        <w:rPr>
          <w:rFonts w:ascii="Arial" w:hAnsi="Arial" w:cs="Arial"/>
          <w:b/>
          <w:sz w:val="24"/>
          <w:szCs w:val="24"/>
        </w:rPr>
        <w:t>Garage Saffransgatan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A260611-A277-47F0-9522-B8CCAC9652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B41009C-BB2D-402C-BCDC-D93831C19496}"/>
    <w:embedBold r:id="rId3" w:fontKey="{2917F834-CFF0-4888-B4D4-67FD89851A3C}"/>
    <w:embedItalic r:id="rId4" w:fontKey="{61EA6820-B212-4450-8000-08BB504DF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742E8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B6984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A72C1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D5871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098BAD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D8D8C-1756-4F85-9442-A7D99BA1F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50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2017-09-08T12:18:00Z</dcterms:created>
  <dcterms:modified xsi:type="dcterms:W3CDTF">2017-09-08T12:18:00Z</dcterms:modified>
</cp:coreProperties>
</file>