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D62081">
      <w:pPr>
        <w:rPr>
          <w:rFonts w:ascii="Arial" w:hAnsi="Arial" w:cs="Arial"/>
          <w:b/>
          <w:sz w:val="24"/>
          <w:szCs w:val="24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ED5871">
        <w:rPr>
          <w:rFonts w:ascii="Arial" w:hAnsi="Arial" w:cs="Arial"/>
          <w:b/>
          <w:sz w:val="24"/>
          <w:szCs w:val="24"/>
        </w:rPr>
        <w:t xml:space="preserve">9 </w:t>
      </w:r>
      <w:r w:rsidR="006B6984">
        <w:rPr>
          <w:rFonts w:ascii="Arial" w:hAnsi="Arial" w:cs="Arial"/>
          <w:b/>
          <w:sz w:val="24"/>
          <w:szCs w:val="24"/>
        </w:rPr>
        <w:t>Nyproduktion Donsö</w:t>
      </w: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81" w:rsidRDefault="00D62081" w:rsidP="003001FC">
      <w:r>
        <w:separator/>
      </w:r>
    </w:p>
  </w:endnote>
  <w:endnote w:type="continuationSeparator" w:id="0">
    <w:p w:rsidR="00D62081" w:rsidRDefault="00D62081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50B4E5C-D866-4BAB-AFE9-37075AD56B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BFDC8DD1-E538-48FA-BDC8-5E21E722D2E5}"/>
    <w:embedBold r:id="rId3" w:fontKey="{472D795F-79A1-4B13-8868-D4CEC34F6B4C}"/>
    <w:embedItalic r:id="rId4" w:fontKey="{9255B9EF-1002-4C8A-9DF1-7727B23D9C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81" w:rsidRDefault="00D62081" w:rsidP="003001FC">
      <w:r>
        <w:separator/>
      </w:r>
    </w:p>
  </w:footnote>
  <w:footnote w:type="continuationSeparator" w:id="0">
    <w:p w:rsidR="00D62081" w:rsidRDefault="00D62081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B6984"/>
    <w:rsid w:val="006E21E3"/>
    <w:rsid w:val="006E63B3"/>
    <w:rsid w:val="00766E5F"/>
    <w:rsid w:val="007B3700"/>
    <w:rsid w:val="007E07AE"/>
    <w:rsid w:val="007F731B"/>
    <w:rsid w:val="00810465"/>
    <w:rsid w:val="00811985"/>
    <w:rsid w:val="00851AEC"/>
    <w:rsid w:val="009134D3"/>
    <w:rsid w:val="00916AEC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D5871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098BAD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9A432-11B8-4B71-9F6A-BE880C6AA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47</Words>
  <Characters>252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2017-09-08T12:15:00Z</dcterms:created>
  <dcterms:modified xsi:type="dcterms:W3CDTF">2017-09-08T12:15:00Z</dcterms:modified>
</cp:coreProperties>
</file>