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ED5871">
        <w:rPr>
          <w:rFonts w:ascii="Arial" w:hAnsi="Arial" w:cs="Arial"/>
          <w:b/>
          <w:sz w:val="24"/>
          <w:szCs w:val="24"/>
        </w:rPr>
        <w:t>9 Investeringsärende Järnbrott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E423BF1-6017-493B-A899-2122037E4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8B77465-A0A1-406D-818A-35476FEECBCC}"/>
    <w:embedBold r:id="rId3" w:fontKey="{4979AE25-3B51-4E91-BFC4-B66242490B40}"/>
    <w:embedItalic r:id="rId4" w:fontKey="{1B8D9D4E-2B75-4586-9FF3-4D95F8A62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D5871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098BAD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21AFE-9844-40CE-BA8C-40FECEED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49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2017-09-08T11:16:00Z</dcterms:created>
  <dcterms:modified xsi:type="dcterms:W3CDTF">2017-09-08T11:16:00Z</dcterms:modified>
</cp:coreProperties>
</file>