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4A7005" w:rsidRPr="004A7005" w:rsidRDefault="00D62081" w:rsidP="004A7005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>Handling</w:t>
      </w:r>
      <w:r w:rsidR="00594D7A">
        <w:rPr>
          <w:rFonts w:ascii="Arial" w:hAnsi="Arial" w:cs="Arial"/>
          <w:b/>
        </w:rPr>
        <w:t>:</w:t>
      </w:r>
      <w:r w:rsidR="00594D7A" w:rsidRPr="00594D7A">
        <w:t xml:space="preserve"> </w:t>
      </w:r>
      <w:r w:rsidR="00594D7A">
        <w:t xml:space="preserve"> </w:t>
      </w:r>
      <w:r w:rsidR="004A7005" w:rsidRPr="004A7005">
        <w:rPr>
          <w:rFonts w:cs="Calibri"/>
          <w:sz w:val="28"/>
          <w:szCs w:val="28"/>
        </w:rPr>
        <w:t>Hemställan från styrelsen i Framtiden Byggutveckling AB</w:t>
      </w:r>
    </w:p>
    <w:p w:rsidR="004A7005" w:rsidRPr="004A7005" w:rsidRDefault="004A7005" w:rsidP="004A7005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4A7005">
        <w:rPr>
          <w:rFonts w:cs="Calibri"/>
          <w:sz w:val="28"/>
          <w:szCs w:val="28"/>
        </w:rPr>
        <w:t>Torpagatan, 170 bostäder – återremitterat 2017‐04‐18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7C4B923-B56A-471E-B809-01D1107317BD}"/>
    <w:embedBold r:id="rId2" w:fontKey="{55CDC0D9-1E89-402E-818E-A2692DBE6ECF}"/>
    <w:embedItalic r:id="rId3" w:fontKey="{21358805-DF87-4A1F-9E1E-F08E813C04C6}"/>
    <w:embedBoldItalic r:id="rId4" w:fontKey="{0FF0620C-36DF-4AF0-8D57-13380EEB9A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E94AF58C-24B8-44CA-A0C5-3F9F8F10A8F0}"/>
    <w:embedBold r:id="rId6" w:fontKey="{D15E5005-8D38-43DC-8361-A1B8DCD93D8D}"/>
    <w:embedItalic r:id="rId7" w:fontKey="{5A65CCAE-1DA0-48D1-A121-668EECDD75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715B9"/>
    <w:rsid w:val="003A35A3"/>
    <w:rsid w:val="0041382B"/>
    <w:rsid w:val="0043239F"/>
    <w:rsid w:val="00446DE2"/>
    <w:rsid w:val="00454828"/>
    <w:rsid w:val="004616E8"/>
    <w:rsid w:val="00471DAC"/>
    <w:rsid w:val="0047521D"/>
    <w:rsid w:val="004A7005"/>
    <w:rsid w:val="004B3B44"/>
    <w:rsid w:val="004D0EDD"/>
    <w:rsid w:val="004D4F2E"/>
    <w:rsid w:val="004E2383"/>
    <w:rsid w:val="004F18E7"/>
    <w:rsid w:val="00504822"/>
    <w:rsid w:val="00530FDE"/>
    <w:rsid w:val="00594D7A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210A5-71A6-4134-BB3D-0BA56EBCE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61</Words>
  <Characters>326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2017-05-24T07:46:00Z</dcterms:created>
  <dcterms:modified xsi:type="dcterms:W3CDTF">2017-05-24T07:46:00Z</dcterms:modified>
</cp:coreProperties>
</file>