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61371E" w:rsidRDefault="00D62081" w:rsidP="0061371E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594D7A" w:rsidRPr="0061371E">
        <w:rPr>
          <w:rFonts w:asciiTheme="minorHAnsi" w:hAnsiTheme="minorHAnsi" w:cstheme="minorHAnsi"/>
          <w:sz w:val="28"/>
          <w:szCs w:val="28"/>
        </w:rPr>
        <w:t xml:space="preserve">:  </w:t>
      </w:r>
      <w:r w:rsidR="0061371E" w:rsidRPr="0061371E">
        <w:rPr>
          <w:rFonts w:asciiTheme="minorHAnsi" w:hAnsiTheme="minorHAnsi" w:cstheme="minorHAnsi"/>
          <w:bCs/>
          <w:sz w:val="28"/>
          <w:szCs w:val="28"/>
        </w:rPr>
        <w:t>Hemställan från styrelsen i Göteborgs stads bostadsaktiebolag</w:t>
      </w:r>
      <w:bookmarkStart w:id="0" w:name="_GoBack"/>
      <w:bookmarkEnd w:id="0"/>
    </w:p>
    <w:p w:rsidR="00D62081" w:rsidRDefault="0061371E" w:rsidP="0061371E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Badrumsupprustning Landalagången och Kapellgången</w:t>
      </w:r>
    </w:p>
    <w:p w:rsidR="00403C3E" w:rsidRPr="00403C3E" w:rsidRDefault="00403C3E" w:rsidP="00403C3E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615AFE-C132-4ABA-BCD8-495831CC4FA7}"/>
    <w:embedBold r:id="rId2" w:fontKey="{D7051FF6-DD07-4F75-92A9-C8294170E917}"/>
    <w:embedItalic r:id="rId3" w:fontKey="{BFA03392-7A61-48EB-B4D2-73A87B153FBA}"/>
    <w:embedBoldItalic r:id="rId4" w:fontKey="{1F68E6A2-C1BC-461A-954F-2F5A37B0DB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DDB0149-CC91-4A96-903B-509DEBCB1AA9}"/>
    <w:embedBold r:id="rId6" w:fontKey="{54673D51-A6F9-4EA6-9B35-82574BCCD1DA}"/>
    <w:embedItalic r:id="rId7" w:fontKey="{FED7CA60-0A3A-4F4F-89F6-1173B1CE5A17}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03C3E"/>
    <w:rsid w:val="0041382B"/>
    <w:rsid w:val="0043239F"/>
    <w:rsid w:val="00446DE2"/>
    <w:rsid w:val="00454828"/>
    <w:rsid w:val="004616E8"/>
    <w:rsid w:val="00471DAC"/>
    <w:rsid w:val="0047521D"/>
    <w:rsid w:val="004A7005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1371E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36066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CA2E8-3131-44DC-ADBE-48DDFE9E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61</Words>
  <Characters>328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2017-05-24T07:48:00Z</dcterms:created>
  <dcterms:modified xsi:type="dcterms:W3CDTF">2017-05-24T07:48:00Z</dcterms:modified>
</cp:coreProperties>
</file>