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Default="00D62081" w:rsidP="00225FF1">
      <w:pPr>
        <w:autoSpaceDE w:val="0"/>
        <w:autoSpaceDN w:val="0"/>
        <w:adjustRightInd w:val="0"/>
        <w:rPr>
          <w:rFonts w:cs="Calibri"/>
          <w:sz w:val="28"/>
          <w:szCs w:val="28"/>
        </w:rPr>
      </w:pPr>
      <w:r w:rsidRPr="002974F8">
        <w:rPr>
          <w:rFonts w:ascii="Arial" w:hAnsi="Arial" w:cs="Arial"/>
          <w:b/>
          <w:sz w:val="24"/>
          <w:szCs w:val="24"/>
        </w:rPr>
        <w:t>Handling</w:t>
      </w:r>
      <w:r w:rsidR="00225FF1">
        <w:rPr>
          <w:rFonts w:ascii="Arial" w:hAnsi="Arial" w:cs="Arial"/>
          <w:b/>
          <w:sz w:val="24"/>
          <w:szCs w:val="24"/>
        </w:rPr>
        <w:t>:</w:t>
      </w:r>
      <w:r w:rsidR="00225FF1" w:rsidRPr="00225FF1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 w:rsidR="00225FF1">
        <w:rPr>
          <w:rFonts w:ascii="Calibri-Bold" w:hAnsi="Calibri-Bold" w:cs="Calibri-Bold"/>
          <w:b/>
          <w:bCs/>
          <w:sz w:val="28"/>
          <w:szCs w:val="28"/>
        </w:rPr>
        <w:t>Investeringar extraordinära insatser</w:t>
      </w:r>
      <w:bookmarkStart w:id="0" w:name="_GoBack"/>
      <w:bookmarkEnd w:id="0"/>
    </w:p>
    <w:p w:rsidR="00403C3E" w:rsidRPr="00403C3E" w:rsidRDefault="00403C3E" w:rsidP="00403C3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238" w:rsidRDefault="00241238" w:rsidP="003001FC">
      <w:r>
        <w:separator/>
      </w:r>
    </w:p>
  </w:endnote>
  <w:endnote w:type="continuationSeparator" w:id="0">
    <w:p w:rsidR="00241238" w:rsidRDefault="00241238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52A1D43E-97C8-49DC-8E04-D1E079D15F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  <w:embedRegular r:id="rId2" w:fontKey="{DC34B7FB-93DE-4CB7-AB63-3F42E14F6EC2}"/>
    <w:embedBold r:id="rId3" w:fontKey="{C33FF018-A250-432E-8527-AB0DD81445F4}"/>
    <w:embedItalic r:id="rId4" w:fontKey="{EE87F325-7595-4F7F-BA93-5392A9B4010F}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>
      <w:t>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238" w:rsidRDefault="00241238" w:rsidP="003001FC">
      <w:r>
        <w:separator/>
      </w:r>
    </w:p>
  </w:footnote>
  <w:footnote w:type="continuationSeparator" w:id="0">
    <w:p w:rsidR="00241238" w:rsidRDefault="00241238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081" w:rsidRDefault="00D620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25FF1"/>
    <w:rsid w:val="002313DC"/>
    <w:rsid w:val="00236E88"/>
    <w:rsid w:val="00241238"/>
    <w:rsid w:val="00264BB2"/>
    <w:rsid w:val="00284AA0"/>
    <w:rsid w:val="002974F8"/>
    <w:rsid w:val="002A51CB"/>
    <w:rsid w:val="002C5774"/>
    <w:rsid w:val="002E6C31"/>
    <w:rsid w:val="003001FC"/>
    <w:rsid w:val="00330E8C"/>
    <w:rsid w:val="003464FE"/>
    <w:rsid w:val="00346E73"/>
    <w:rsid w:val="003715B9"/>
    <w:rsid w:val="003A35A3"/>
    <w:rsid w:val="00403C3E"/>
    <w:rsid w:val="0041382B"/>
    <w:rsid w:val="0043239F"/>
    <w:rsid w:val="00446DE2"/>
    <w:rsid w:val="00454828"/>
    <w:rsid w:val="004616E8"/>
    <w:rsid w:val="00471DAC"/>
    <w:rsid w:val="0047521D"/>
    <w:rsid w:val="004A7005"/>
    <w:rsid w:val="004B3B44"/>
    <w:rsid w:val="004D0EDD"/>
    <w:rsid w:val="004D4F2E"/>
    <w:rsid w:val="004E2383"/>
    <w:rsid w:val="004F18E7"/>
    <w:rsid w:val="00504822"/>
    <w:rsid w:val="00530FDE"/>
    <w:rsid w:val="00594D7A"/>
    <w:rsid w:val="005A5F97"/>
    <w:rsid w:val="005C755C"/>
    <w:rsid w:val="005E0E0B"/>
    <w:rsid w:val="005E1114"/>
    <w:rsid w:val="00603672"/>
    <w:rsid w:val="0061371E"/>
    <w:rsid w:val="00640266"/>
    <w:rsid w:val="006E21E3"/>
    <w:rsid w:val="006E63B3"/>
    <w:rsid w:val="00766E5F"/>
    <w:rsid w:val="007B2E30"/>
    <w:rsid w:val="007B3700"/>
    <w:rsid w:val="007E07AE"/>
    <w:rsid w:val="007F731B"/>
    <w:rsid w:val="00810465"/>
    <w:rsid w:val="00811985"/>
    <w:rsid w:val="00851AEC"/>
    <w:rsid w:val="009134D3"/>
    <w:rsid w:val="00916AEC"/>
    <w:rsid w:val="00957C83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6F1"/>
    <w:rsid w:val="00C3533A"/>
    <w:rsid w:val="00C50804"/>
    <w:rsid w:val="00CE100B"/>
    <w:rsid w:val="00D07910"/>
    <w:rsid w:val="00D16F90"/>
    <w:rsid w:val="00D2173A"/>
    <w:rsid w:val="00D36066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72DB7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E33FA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2D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54651-E50E-4A48-AC37-18BDE2191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2017-05-24T07:51:00Z</dcterms:created>
  <dcterms:modified xsi:type="dcterms:W3CDTF">2017-05-24T07:51:00Z</dcterms:modified>
</cp:coreProperties>
</file>