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>
            <w:bookmarkStart w:id="0" w:name="_GoBack"/>
          </w:p>
        </w:tc>
        <w:tc>
          <w:tcPr>
            <w:tcW w:w="4535" w:type="dxa"/>
          </w:tcPr>
          <w:p w:rsidR="00DE6D04" w:rsidRDefault="00DE6D04" w:rsidP="00FB4828"/>
        </w:tc>
      </w:tr>
      <w:bookmarkEnd w:id="0"/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3715B9" w:rsidRPr="003715B9" w:rsidRDefault="00D62081" w:rsidP="003715B9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>Handling</w:t>
      </w:r>
      <w:r w:rsidR="00594D7A">
        <w:rPr>
          <w:rFonts w:ascii="Arial" w:hAnsi="Arial" w:cs="Arial"/>
          <w:b/>
        </w:rPr>
        <w:t>:</w:t>
      </w:r>
      <w:r w:rsidR="00594D7A" w:rsidRPr="00594D7A">
        <w:t xml:space="preserve"> </w:t>
      </w:r>
      <w:r w:rsidR="00594D7A">
        <w:t xml:space="preserve"> </w:t>
      </w:r>
      <w:r w:rsidR="003715B9" w:rsidRPr="003715B9">
        <w:rPr>
          <w:rFonts w:ascii="Calibri-Bold" w:hAnsi="Calibri-Bold" w:cs="Calibri-Bold"/>
          <w:b/>
          <w:bCs/>
          <w:sz w:val="24"/>
          <w:szCs w:val="24"/>
        </w:rPr>
        <w:t>Kompletterande uppgifter till hemställan från Framtiden</w:t>
      </w:r>
    </w:p>
    <w:p w:rsidR="00D62081" w:rsidRPr="003715B9" w:rsidRDefault="003715B9" w:rsidP="003715B9">
      <w:pPr>
        <w:pStyle w:val="Default"/>
        <w:rPr>
          <w:rFonts w:ascii="Arial" w:hAnsi="Arial" w:cs="Arial"/>
          <w:b/>
        </w:rPr>
      </w:pPr>
      <w:r w:rsidRPr="003715B9">
        <w:rPr>
          <w:rFonts w:ascii="Calibri-Bold" w:hAnsi="Calibri-Bold" w:cs="Calibri-Bold"/>
          <w:b/>
          <w:bCs/>
        </w:rPr>
        <w:t>Byggutveckling AB Beväringsgatan, 226 bostäder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8625A2A-BC06-4107-BCC0-7FDBD08934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DAD4BB9-6B2F-4AE0-9D75-518BB5174569}"/>
    <w:embedBold r:id="rId3" w:fontKey="{FB185A74-A2D4-433B-B5B4-FB2A5171FB3E}"/>
    <w:embedItalic r:id="rId4" w:fontKey="{A8035704-DC05-47E1-9CED-B2E47FAEA13A}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715B9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94D7A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8DC2-007E-4386-B536-589D7AA0A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60</Words>
  <Characters>322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2017-05-24T07:44:00Z</dcterms:created>
  <dcterms:modified xsi:type="dcterms:W3CDTF">2017-05-24T07:44:00Z</dcterms:modified>
</cp:coreProperties>
</file>