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E72DB7">
      <w:pPr>
        <w:pStyle w:val="Default"/>
        <w:rPr>
          <w:rFonts w:ascii="Arial" w:hAnsi="Arial" w:cs="Arial"/>
          <w:b/>
        </w:rPr>
      </w:pPr>
      <w:r w:rsidRPr="002974F8">
        <w:rPr>
          <w:rFonts w:ascii="Arial" w:hAnsi="Arial" w:cs="Arial"/>
          <w:b/>
        </w:rPr>
        <w:t xml:space="preserve">Handling: </w:t>
      </w:r>
      <w:r w:rsidR="00E72DB7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E72DB7">
        <w:t xml:space="preserve"> </w:t>
      </w:r>
      <w:r w:rsidR="00E72DB7">
        <w:rPr>
          <w:b/>
          <w:bCs/>
          <w:sz w:val="28"/>
          <w:szCs w:val="28"/>
        </w:rPr>
        <w:t xml:space="preserve">Prognos 2 2017 </w:t>
      </w:r>
      <w:r w:rsidR="00E72DB7">
        <w:rPr>
          <w:b/>
          <w:bCs/>
          <w:sz w:val="30"/>
          <w:szCs w:val="30"/>
        </w:rPr>
        <w:t>Moderbolag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F3FFE39-D5B7-47A8-9E14-F47314586BF5}"/>
    <w:embedBold r:id="rId2" w:subsetted="1" w:fontKey="{F0EAF8D9-6A43-4F76-97EA-7FB76C134E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A86F93E-B4AA-420A-8233-DAF91EACB379}"/>
    <w:embedBold r:id="rId4" w:fontKey="{BF164300-BA54-4A96-8320-E8E320C4C421}"/>
    <w:embedItalic r:id="rId5" w:fontKey="{A114F1DA-2D17-4CC4-81D9-C0D216CBD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500E5-06A9-4522-9B8B-1E68EF63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48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2017-05-24T07:40:00Z</dcterms:created>
  <dcterms:modified xsi:type="dcterms:W3CDTF">2017-05-24T07:40:00Z</dcterms:modified>
</cp:coreProperties>
</file>