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>
            <w:bookmarkStart w:id="0" w:name="_GoBack"/>
          </w:p>
        </w:tc>
        <w:tc>
          <w:tcPr>
            <w:tcW w:w="4535" w:type="dxa"/>
          </w:tcPr>
          <w:p w:rsidR="00DE6D04" w:rsidRDefault="00DE6D04" w:rsidP="00FB4828"/>
        </w:tc>
      </w:tr>
      <w:bookmarkEnd w:id="0"/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A95848" w:rsidRPr="00A95848" w:rsidRDefault="00D62081" w:rsidP="00A95848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A95848" w:rsidRPr="00A95848">
        <w:rPr>
          <w:rFonts w:cs="Calibri"/>
          <w:sz w:val="28"/>
          <w:szCs w:val="28"/>
        </w:rPr>
        <w:t>Hemställan från styrelsen i Framtiden Byggutveckling AB</w:t>
      </w:r>
    </w:p>
    <w:p w:rsidR="00D62081" w:rsidRPr="00A95848" w:rsidRDefault="00A95848" w:rsidP="00A95848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A95848">
        <w:rPr>
          <w:rFonts w:cs="Calibri"/>
          <w:sz w:val="28"/>
          <w:szCs w:val="28"/>
        </w:rPr>
        <w:t>Torpagatan, 170 bostäder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221A209-FD36-4332-A04A-51B1FA2B3DE7}"/>
    <w:embedBold r:id="rId2" w:fontKey="{BA905658-5961-4FF4-BAFC-F822BF9DF3EE}"/>
    <w:embedItalic r:id="rId3" w:fontKey="{96CF8F15-1D9A-4F5C-82A4-FD8EEAE73D2E}"/>
    <w:embedBoldItalic r:id="rId4" w:fontKey="{CE9B3416-0712-433C-9068-7346D57565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E5D21CC8-8BF9-4B38-8A4F-692C2BB800B5}"/>
    <w:embedBold r:id="rId6" w:fontKey="{4B172658-D363-48EF-BCF2-963870EA0E36}"/>
    <w:embedItalic r:id="rId7" w:fontKey="{D54B8B8F-9D30-48FE-82FC-AC6294E6B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51F6E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458C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264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95848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45CB3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088B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2AC4F-5041-4A29-A7F4-522603FA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56</Words>
  <Characters>301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2017-05-23T11:48:00Z</dcterms:created>
  <dcterms:modified xsi:type="dcterms:W3CDTF">2017-05-23T11:48:00Z</dcterms:modified>
</cp:coreProperties>
</file>