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FB088B" w:rsidRPr="00FB088B" w:rsidRDefault="00D62081" w:rsidP="00FB088B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bookmarkStart w:id="0" w:name="_GoBack"/>
      <w:r w:rsidR="00FB088B" w:rsidRPr="00FB088B">
        <w:rPr>
          <w:rFonts w:cs="Calibri"/>
          <w:sz w:val="28"/>
          <w:szCs w:val="28"/>
        </w:rPr>
        <w:t>Hemställan från styrelsen i Framtiden Byggutveckling AB</w:t>
      </w:r>
    </w:p>
    <w:p w:rsidR="00D62081" w:rsidRPr="00FB088B" w:rsidRDefault="00FB088B" w:rsidP="00FB088B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FB088B">
        <w:rPr>
          <w:rFonts w:cs="Calibri"/>
          <w:sz w:val="28"/>
          <w:szCs w:val="28"/>
        </w:rPr>
        <w:t>Adventsvägen, 125 bostäder</w:t>
      </w:r>
    </w:p>
    <w:bookmarkEnd w:id="0"/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656D60E-0823-496C-9346-0101F99F1E65}"/>
    <w:embedBold r:id="rId2" w:fontKey="{BBD11E7B-3EA3-43F0-B703-0E581047DBB1}"/>
    <w:embedItalic r:id="rId3" w:fontKey="{B4283380-E4CB-4EFA-A25C-675D9EB31C74}"/>
    <w:embedBoldItalic r:id="rId4" w:fontKey="{E902F588-AF16-4C4C-B09F-69B60B8DE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7BD22FB8-FF82-47A2-A0DD-C6FBD46808F3}"/>
    <w:embedBold r:id="rId6" w:fontKey="{448DE0B2-BA6F-4CAC-9B08-B2FEB5E48BB2}"/>
    <w:embedItalic r:id="rId7" w:fontKey="{B58671A4-88BB-4653-8252-C7D1C07921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51F6E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458C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264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45CB3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088B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FAA4F-2C49-4696-A321-3B25D8852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56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2017-05-23T11:47:00Z</dcterms:created>
  <dcterms:modified xsi:type="dcterms:W3CDTF">2017-05-23T11:47:00Z</dcterms:modified>
</cp:coreProperties>
</file>