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2C458C" w:rsidRPr="002C458C" w:rsidRDefault="00D62081" w:rsidP="002C458C">
      <w:pPr>
        <w:autoSpaceDE w:val="0"/>
        <w:autoSpaceDN w:val="0"/>
        <w:adjustRightInd w:val="0"/>
        <w:rPr>
          <w:rFonts w:cs="Calibri"/>
          <w:sz w:val="28"/>
          <w:szCs w:val="28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bookmarkStart w:id="0" w:name="_GoBack"/>
      <w:r w:rsidR="002C458C" w:rsidRPr="002C458C">
        <w:rPr>
          <w:rFonts w:cs="Calibri"/>
          <w:sz w:val="28"/>
          <w:szCs w:val="28"/>
        </w:rPr>
        <w:t>Hemställan från styrelsen i Framtiden Byggutveckling AB</w:t>
      </w:r>
    </w:p>
    <w:p w:rsidR="00D62081" w:rsidRPr="002C458C" w:rsidRDefault="002C458C" w:rsidP="002C458C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2C458C">
        <w:rPr>
          <w:rFonts w:cs="Calibri"/>
          <w:sz w:val="28"/>
          <w:szCs w:val="28"/>
        </w:rPr>
        <w:t>Sisjödal, 129 bostäder</w:t>
      </w:r>
    </w:p>
    <w:bookmarkEnd w:id="0"/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6CC89F6-DA32-4787-AD0F-3288C4106371}"/>
    <w:embedBold r:id="rId2" w:fontKey="{8C21787E-989C-450B-98D3-78401F58C16A}"/>
    <w:embedItalic r:id="rId3" w:fontKey="{D90C171E-6AD3-48EA-AB34-A873DB592D85}"/>
    <w:embedBoldItalic r:id="rId4" w:fontKey="{B12ABA5B-D3C6-4291-848B-E3F2C1C2B2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EE91D7DE-350F-4FA9-A212-BDC4477053AD}"/>
    <w:embedBold r:id="rId6" w:fontKey="{A564A52A-56FC-49DD-A885-FB7E9A73B062}"/>
    <w:embedItalic r:id="rId7" w:fontKey="{223816F5-6214-4413-9F89-CD1652626F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51F6E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458C"/>
    <w:rsid w:val="002C577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264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45CB3"/>
    <w:rsid w:val="00C50804"/>
    <w:rsid w:val="00CE100B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82EA2-CF95-43FF-A873-9D984440D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1</TotalTime>
  <Pages>1</Pages>
  <Words>56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2017-05-23T11:45:00Z</dcterms:created>
  <dcterms:modified xsi:type="dcterms:W3CDTF">2017-05-23T11:45:00Z</dcterms:modified>
</cp:coreProperties>
</file>