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B64459" w:rsidRDefault="00D62081" w:rsidP="00B64459">
      <w:pPr>
        <w:autoSpaceDE w:val="0"/>
        <w:autoSpaceDN w:val="0"/>
        <w:adjustRightInd w:val="0"/>
        <w:rPr>
          <w:rFonts w:cs="Calibri"/>
          <w:sz w:val="36"/>
          <w:szCs w:val="36"/>
        </w:rPr>
      </w:pPr>
      <w:r w:rsidRPr="002974F8">
        <w:rPr>
          <w:rFonts w:ascii="Arial" w:hAnsi="Arial" w:cs="Arial"/>
          <w:b/>
          <w:sz w:val="24"/>
          <w:szCs w:val="24"/>
        </w:rPr>
        <w:t>Handling:</w:t>
      </w:r>
      <w:r w:rsidR="00772AF6">
        <w:rPr>
          <w:rFonts w:ascii="Arial" w:hAnsi="Arial" w:cs="Arial"/>
          <w:b/>
          <w:sz w:val="24"/>
          <w:szCs w:val="24"/>
        </w:rPr>
        <w:t xml:space="preserve"> Hemställan från styrelsen i Framtiden Byggutveckling AB, Askimsviken, 111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CB08BEE-6FDC-41A7-BBA3-863D9E22D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2F817446-8E28-4EF9-8B36-F04FA2145FA3}"/>
    <w:embedBold r:id="rId3" w:fontKey="{664C8FF5-108F-4F59-89FB-FA32964155AE}"/>
    <w:embedItalic r:id="rId4" w:fontKey="{A69845A9-5A7F-46D6-ADB1-1420880B1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72AF6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64459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3CEB52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83E8-4CCB-4BE1-A3EA-1C886D163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57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2017-05-23T11:18:00Z</dcterms:created>
  <dcterms:modified xsi:type="dcterms:W3CDTF">2017-05-23T11:18:00Z</dcterms:modified>
</cp:coreProperties>
</file>