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D62081">
      <w:pPr>
        <w:rPr>
          <w:rFonts w:ascii="Arial" w:hAnsi="Arial" w:cs="Arial"/>
          <w:b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2E10A4">
        <w:rPr>
          <w:rFonts w:ascii="Arial" w:hAnsi="Arial" w:cs="Arial"/>
          <w:b/>
          <w:sz w:val="24"/>
          <w:szCs w:val="24"/>
        </w:rPr>
        <w:t>10</w:t>
      </w:r>
      <w:r w:rsidR="00887062">
        <w:rPr>
          <w:rFonts w:ascii="Arial" w:hAnsi="Arial" w:cs="Arial"/>
          <w:b/>
          <w:sz w:val="24"/>
          <w:szCs w:val="24"/>
        </w:rPr>
        <w:t>f Fasadupprustning</w:t>
      </w: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81" w:rsidRDefault="00D62081" w:rsidP="003001FC">
      <w:r>
        <w:separator/>
      </w:r>
    </w:p>
  </w:endnote>
  <w:endnote w:type="continuationSeparator" w:id="0">
    <w:p w:rsidR="00D62081" w:rsidRDefault="00D62081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B6229257-F9C2-4CEA-AC6C-6D61469C8CF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5164F34-AD0B-4D4E-9544-FE4AD91CE5FD}"/>
    <w:embedBold r:id="rId3" w:fontKey="{55C3F008-64DD-44EC-B00E-ACAE637A1D19}"/>
    <w:embedItalic r:id="rId4" w:fontKey="{75A2F456-470D-42E3-B100-7BBC143327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81" w:rsidRDefault="00D62081" w:rsidP="003001FC">
      <w:r>
        <w:separator/>
      </w:r>
    </w:p>
  </w:footnote>
  <w:footnote w:type="continuationSeparator" w:id="0">
    <w:p w:rsidR="00D62081" w:rsidRDefault="00D62081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64BB2"/>
    <w:rsid w:val="00266C3F"/>
    <w:rsid w:val="00284AA0"/>
    <w:rsid w:val="002974F8"/>
    <w:rsid w:val="002A51CB"/>
    <w:rsid w:val="002C5774"/>
    <w:rsid w:val="002E10A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836F8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3700"/>
    <w:rsid w:val="007E07AE"/>
    <w:rsid w:val="007F731B"/>
    <w:rsid w:val="00810465"/>
    <w:rsid w:val="00811985"/>
    <w:rsid w:val="00851AEC"/>
    <w:rsid w:val="00887062"/>
    <w:rsid w:val="009134D3"/>
    <w:rsid w:val="00916AEC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4C9"/>
    <w:rsid w:val="00BB36F1"/>
    <w:rsid w:val="00C3533A"/>
    <w:rsid w:val="00C50804"/>
    <w:rsid w:val="00C6282C"/>
    <w:rsid w:val="00C937A0"/>
    <w:rsid w:val="00CE100B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8E825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1E828-A7C6-45B0-A1F7-94B0D92B0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47</Words>
  <Characters>252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2017-04-20T10:49:00Z</dcterms:created>
  <dcterms:modified xsi:type="dcterms:W3CDTF">2017-04-20T10:49:00Z</dcterms:modified>
</cp:coreProperties>
</file>