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266C3F">
        <w:rPr>
          <w:rFonts w:ascii="Arial" w:hAnsi="Arial" w:cs="Arial"/>
          <w:b/>
          <w:sz w:val="24"/>
          <w:szCs w:val="24"/>
        </w:rPr>
        <w:t>d Inriktningsbeslut Mandolingatan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5382EF4B-2134-4D49-B5D2-E7563191F0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52CFA2E8-0827-4011-8EFA-6E9DCD6FDDF8}"/>
    <w:embedBold r:id="rId3" w:fontKey="{02411FA5-4321-47A3-8456-41D5D45ACF3D}"/>
    <w:embedItalic r:id="rId4" w:fontKey="{46A6640B-5549-43E4-AA75-0E5D8C6B92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66C3F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6282C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D7E7B-AAA9-4E3D-A723-7DF5BEA1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2017-04-20T10:46:00Z</dcterms:created>
  <dcterms:modified xsi:type="dcterms:W3CDTF">2017-04-20T10:46:00Z</dcterms:modified>
</cp:coreProperties>
</file>