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D62081">
      <w:pPr>
        <w:rPr>
          <w:rFonts w:ascii="Arial" w:hAnsi="Arial" w:cs="Arial"/>
          <w:b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2E10A4">
        <w:rPr>
          <w:rFonts w:ascii="Arial" w:hAnsi="Arial" w:cs="Arial"/>
          <w:b/>
          <w:sz w:val="24"/>
          <w:szCs w:val="24"/>
        </w:rPr>
        <w:t>10</w:t>
      </w:r>
      <w:r w:rsidR="00C6282C">
        <w:rPr>
          <w:rFonts w:ascii="Arial" w:hAnsi="Arial" w:cs="Arial"/>
          <w:b/>
          <w:sz w:val="24"/>
          <w:szCs w:val="24"/>
        </w:rPr>
        <w:t>c Riksdalergatan</w:t>
      </w: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81" w:rsidRDefault="00D62081" w:rsidP="003001FC">
      <w:r>
        <w:separator/>
      </w:r>
    </w:p>
  </w:endnote>
  <w:endnote w:type="continuationSeparator" w:id="0">
    <w:p w:rsidR="00D62081" w:rsidRDefault="00D62081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69F9D916-3C03-4B75-84EE-DC6634123B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87057674-0225-4584-BAD4-BA837ABAF9EA}"/>
    <w:embedBold r:id="rId3" w:fontKey="{F7D7E42C-5821-4C3A-8248-BF77F47C228A}"/>
    <w:embedItalic r:id="rId4" w:fontKey="{D29DA7DE-4F8C-4642-92E7-0A9C41E2C6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81" w:rsidRDefault="00D62081" w:rsidP="003001FC">
      <w:r>
        <w:separator/>
      </w:r>
    </w:p>
  </w:footnote>
  <w:footnote w:type="continuationSeparator" w:id="0">
    <w:p w:rsidR="00D62081" w:rsidRDefault="00D62081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64BB2"/>
    <w:rsid w:val="00284AA0"/>
    <w:rsid w:val="002974F8"/>
    <w:rsid w:val="002A51CB"/>
    <w:rsid w:val="002C5774"/>
    <w:rsid w:val="002E10A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3700"/>
    <w:rsid w:val="007E07AE"/>
    <w:rsid w:val="007F731B"/>
    <w:rsid w:val="00810465"/>
    <w:rsid w:val="00811985"/>
    <w:rsid w:val="00851AEC"/>
    <w:rsid w:val="009134D3"/>
    <w:rsid w:val="00916AEC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4C9"/>
    <w:rsid w:val="00BB36F1"/>
    <w:rsid w:val="00C3533A"/>
    <w:rsid w:val="00C50804"/>
    <w:rsid w:val="00C6282C"/>
    <w:rsid w:val="00C937A0"/>
    <w:rsid w:val="00CE100B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8E825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47BA4-C108-434D-956B-AC063F8D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47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2017-04-20T10:44:00Z</dcterms:created>
  <dcterms:modified xsi:type="dcterms:W3CDTF">2017-04-20T10:44:00Z</dcterms:modified>
</cp:coreProperties>
</file>