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</w:t>
      </w:r>
      <w:r w:rsidR="00C6282C">
        <w:rPr>
          <w:rFonts w:ascii="Arial" w:hAnsi="Arial" w:cs="Arial"/>
          <w:b/>
          <w:sz w:val="24"/>
          <w:szCs w:val="24"/>
        </w:rPr>
        <w:t>c Riksdalergatan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9F9D916-3C03-4B75-84EE-DC6634123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7057674-0225-4584-BAD4-BA837ABAF9EA}"/>
    <w:embedBold r:id="rId3" w:fontKey="{F7D7E42C-5821-4C3A-8248-BF77F47C228A}"/>
    <w:embedItalic r:id="rId4" w:fontKey="{D29DA7DE-4F8C-4642-92E7-0A9C41E2C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6282C"/>
    <w:rsid w:val="00C937A0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8E825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47BA4-C108-434D-956B-AC063F8D1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47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2017-04-20T10:44:00Z</dcterms:created>
  <dcterms:modified xsi:type="dcterms:W3CDTF">2017-04-20T10:44:00Z</dcterms:modified>
</cp:coreProperties>
</file>