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C937A0">
        <w:rPr>
          <w:rFonts w:ascii="Arial" w:hAnsi="Arial" w:cs="Arial"/>
          <w:b/>
          <w:sz w:val="24"/>
          <w:szCs w:val="24"/>
        </w:rPr>
        <w:t>b Ättehögsgatan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A7DD468-FA88-4DA7-B753-5AD3ECDE0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6006F7A-5D9D-4249-8684-A0C2128D6DEE}"/>
    <w:embedBold r:id="rId3" w:fontKey="{D1777EF2-E080-47E9-803C-428F80EAA6F1}"/>
    <w:embedItalic r:id="rId4" w:fontKey="{609D45E9-713A-4BEE-88AA-2E53CB315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08518-1562-4A29-9BC4-4BD190A4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2017-04-20T10:43:00Z</dcterms:created>
  <dcterms:modified xsi:type="dcterms:W3CDTF">2017-04-20T10:43:00Z</dcterms:modified>
</cp:coreProperties>
</file>