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/>
        </w:tc>
        <w:tc>
          <w:tcPr>
            <w:tcW w:w="4535" w:type="dxa"/>
          </w:tcPr>
          <w:p w:rsidR="00DE6D04" w:rsidRDefault="00DE6D04" w:rsidP="00FB4828"/>
        </w:tc>
      </w:tr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D62081" w:rsidRPr="002974F8" w:rsidRDefault="00D62081" w:rsidP="00D62081">
      <w:pPr>
        <w:rPr>
          <w:rFonts w:ascii="Arial" w:hAnsi="Arial" w:cs="Arial"/>
          <w:b/>
          <w:sz w:val="24"/>
          <w:szCs w:val="24"/>
        </w:rPr>
      </w:pPr>
      <w:r w:rsidRPr="002974F8">
        <w:rPr>
          <w:rFonts w:ascii="Arial" w:hAnsi="Arial" w:cs="Arial"/>
          <w:b/>
          <w:sz w:val="24"/>
          <w:szCs w:val="24"/>
        </w:rPr>
        <w:t xml:space="preserve">Handling: </w:t>
      </w:r>
      <w:r w:rsidR="002E10A4">
        <w:rPr>
          <w:rFonts w:ascii="Arial" w:hAnsi="Arial" w:cs="Arial"/>
          <w:b/>
          <w:sz w:val="24"/>
          <w:szCs w:val="24"/>
        </w:rPr>
        <w:t>10a Adventsvägen</w:t>
      </w:r>
      <w:bookmarkStart w:id="0" w:name="_GoBack"/>
      <w:bookmarkEnd w:id="0"/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081" w:rsidRDefault="00D62081" w:rsidP="003001FC">
      <w:r>
        <w:separator/>
      </w:r>
    </w:p>
  </w:endnote>
  <w:endnote w:type="continuationSeparator" w:id="0">
    <w:p w:rsidR="00D62081" w:rsidRDefault="00D62081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7CB1EC42-1A16-4C65-9347-1F6AE4178C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3390F98A-2BC0-4CDC-952C-4E95F12CB141}"/>
    <w:embedBold r:id="rId3" w:fontKey="{4633D14C-DEA8-4404-9440-3F54300BB311}"/>
    <w:embedItalic r:id="rId4" w:fontKey="{99F22E1D-AD38-473F-A66A-739B338A60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081" w:rsidRDefault="00D62081" w:rsidP="003001FC">
      <w:r>
        <w:separator/>
      </w:r>
    </w:p>
  </w:footnote>
  <w:footnote w:type="continuationSeparator" w:id="0">
    <w:p w:rsidR="00D62081" w:rsidRDefault="00D62081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64BB2"/>
    <w:rsid w:val="00284AA0"/>
    <w:rsid w:val="002974F8"/>
    <w:rsid w:val="002A51CB"/>
    <w:rsid w:val="002C5774"/>
    <w:rsid w:val="002E10A4"/>
    <w:rsid w:val="002E6C31"/>
    <w:rsid w:val="003001FC"/>
    <w:rsid w:val="00330E8C"/>
    <w:rsid w:val="003464FE"/>
    <w:rsid w:val="00346E73"/>
    <w:rsid w:val="003A35A3"/>
    <w:rsid w:val="0041382B"/>
    <w:rsid w:val="0043239F"/>
    <w:rsid w:val="00446DE2"/>
    <w:rsid w:val="00454828"/>
    <w:rsid w:val="004616E8"/>
    <w:rsid w:val="00471DAC"/>
    <w:rsid w:val="0047521D"/>
    <w:rsid w:val="004B3B44"/>
    <w:rsid w:val="004D0EDD"/>
    <w:rsid w:val="004D4F2E"/>
    <w:rsid w:val="004E2383"/>
    <w:rsid w:val="004F18E7"/>
    <w:rsid w:val="00504822"/>
    <w:rsid w:val="00530FDE"/>
    <w:rsid w:val="005A5F97"/>
    <w:rsid w:val="005C755C"/>
    <w:rsid w:val="005E0E0B"/>
    <w:rsid w:val="005E1114"/>
    <w:rsid w:val="00603672"/>
    <w:rsid w:val="00640266"/>
    <w:rsid w:val="006E21E3"/>
    <w:rsid w:val="006E63B3"/>
    <w:rsid w:val="00766E5F"/>
    <w:rsid w:val="007B3700"/>
    <w:rsid w:val="007E07AE"/>
    <w:rsid w:val="007F731B"/>
    <w:rsid w:val="00810465"/>
    <w:rsid w:val="00811985"/>
    <w:rsid w:val="00851AEC"/>
    <w:rsid w:val="009134D3"/>
    <w:rsid w:val="00916AEC"/>
    <w:rsid w:val="009657ED"/>
    <w:rsid w:val="00975ED3"/>
    <w:rsid w:val="009A0305"/>
    <w:rsid w:val="009B4558"/>
    <w:rsid w:val="00A45BD4"/>
    <w:rsid w:val="00AA2B1D"/>
    <w:rsid w:val="00AB4A09"/>
    <w:rsid w:val="00AC3BC2"/>
    <w:rsid w:val="00AD5DC8"/>
    <w:rsid w:val="00AE28E2"/>
    <w:rsid w:val="00B1610E"/>
    <w:rsid w:val="00B22C62"/>
    <w:rsid w:val="00B8302D"/>
    <w:rsid w:val="00BB34C9"/>
    <w:rsid w:val="00BB36F1"/>
    <w:rsid w:val="00C3533A"/>
    <w:rsid w:val="00C50804"/>
    <w:rsid w:val="00CE100B"/>
    <w:rsid w:val="00D16F90"/>
    <w:rsid w:val="00D2173A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72FCAD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B0F98-6D3B-4E53-A3A9-9358D1764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0</TotalTime>
  <Pages>1</Pages>
  <Words>46</Words>
  <Characters>249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2017-04-20T10:38:00Z</dcterms:created>
  <dcterms:modified xsi:type="dcterms:W3CDTF">2017-04-20T10:38:00Z</dcterms:modified>
</cp:coreProperties>
</file>