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FAAF7" w14:textId="77777777" w:rsidR="00453DE1" w:rsidRDefault="00453DE1" w:rsidP="00971187">
      <w:pPr>
        <w:pStyle w:val="Rubrik2"/>
        <w:ind w:left="-57"/>
      </w:pPr>
      <w:r>
        <w:t>Uppföljning av internkontrollplan 2026</w:t>
      </w:r>
    </w:p>
    <w:p w14:paraId="7099705F" w14:textId="7A5FE47F" w:rsidR="00CC3F8F" w:rsidRDefault="00502564" w:rsidP="00971187">
      <w:pPr>
        <w:pStyle w:val="Rubrik2"/>
        <w:ind w:left="-57"/>
      </w:pPr>
      <w:r>
        <w:t>R</w:t>
      </w:r>
      <w:r w:rsidR="00CC3F8F">
        <w:t>isk:</w:t>
      </w:r>
      <w:r>
        <w:t xml:space="preserve"> </w:t>
      </w:r>
      <w:r w:rsidR="008C58F5" w:rsidRPr="008C58F5">
        <w:t xml:space="preserve">Risk för skadat varumärke samt ekonomisk påverkan, </w:t>
      </w:r>
      <w:proofErr w:type="spellStart"/>
      <w:r w:rsidR="008C58F5" w:rsidRPr="008C58F5">
        <w:t>pga</w:t>
      </w:r>
      <w:proofErr w:type="spellEnd"/>
      <w:r w:rsidR="008C58F5" w:rsidRPr="008C58F5">
        <w:t xml:space="preserve"> brister i upphandling/inköp</w:t>
      </w:r>
    </w:p>
    <w:p w14:paraId="4978F2C8" w14:textId="77777777" w:rsidR="00CC3F8F" w:rsidRDefault="00CC3F8F" w:rsidP="00971187">
      <w:pPr>
        <w:pStyle w:val="Brdtext"/>
        <w:ind w:left="-57"/>
      </w:pPr>
    </w:p>
    <w:p w14:paraId="4006CFAD" w14:textId="1153631F" w:rsidR="00CC3F8F" w:rsidRDefault="00CC3F8F" w:rsidP="00971187">
      <w:pPr>
        <w:pStyle w:val="Rubrik3"/>
        <w:ind w:left="-57"/>
      </w:pPr>
      <w:r>
        <w:t>Bakgrund</w:t>
      </w:r>
    </w:p>
    <w:p w14:paraId="605A04B3" w14:textId="77777777" w:rsidR="00CC3F8F" w:rsidRDefault="00CC3F8F" w:rsidP="00971187">
      <w:pPr>
        <w:pStyle w:val="Brdtext"/>
        <w:ind w:left="-57"/>
      </w:pPr>
      <w:r>
        <w:t xml:space="preserve">För att motverka risk för skadat varumärke samt negativ ekonomisk påverkan, som uppstår på grund av brister i upphandlingsförfarande, har vi beslutat att genomföra ett antal stickprovskontroller och analysera resultatet. </w:t>
      </w:r>
    </w:p>
    <w:p w14:paraId="78733398" w14:textId="77777777" w:rsidR="00CC3F8F" w:rsidRPr="003925D7" w:rsidRDefault="00CC3F8F" w:rsidP="00971187">
      <w:pPr>
        <w:pStyle w:val="Brdtext"/>
        <w:spacing w:before="0"/>
        <w:ind w:left="-57"/>
        <w:rPr>
          <w:sz w:val="18"/>
          <w:szCs w:val="14"/>
        </w:rPr>
      </w:pPr>
    </w:p>
    <w:p w14:paraId="768F55FC" w14:textId="1DA21CBB" w:rsidR="00CC3F8F" w:rsidRPr="00E260DA" w:rsidRDefault="009906A4" w:rsidP="00971187">
      <w:pPr>
        <w:pStyle w:val="Rubrik3"/>
        <w:ind w:left="-57"/>
      </w:pPr>
      <w:r>
        <w:t>Genomförd uppföljning</w:t>
      </w:r>
    </w:p>
    <w:p w14:paraId="73E2A9D7" w14:textId="77777777" w:rsidR="00CC3F8F" w:rsidRDefault="00CC3F8F" w:rsidP="00971187">
      <w:pPr>
        <w:pStyle w:val="Brdtext"/>
        <w:ind w:left="-57"/>
      </w:pPr>
      <w:r>
        <w:t>Ett urval gjordes på leverantörsfakturor som låg beloppsmässigt mellan 98 000 kr och 101 000 kr. Kontrollen är att utvärdera hur leverantören är upphandlad. Tjänster som ej behöver upphandlas togs bort från stickprovet.</w:t>
      </w:r>
      <w:r w:rsidRPr="00E260DA">
        <w:t xml:space="preserve"> </w:t>
      </w:r>
      <w:r>
        <w:t>Period: 1 jan till 23 september.</w:t>
      </w:r>
    </w:p>
    <w:p w14:paraId="0BF2B1A9" w14:textId="77777777" w:rsidR="002B67FE" w:rsidRPr="003925D7" w:rsidRDefault="002B67FE" w:rsidP="00971187">
      <w:pPr>
        <w:pStyle w:val="Rubrik3"/>
        <w:spacing w:before="0" w:after="0"/>
        <w:ind w:left="-57"/>
        <w:rPr>
          <w:sz w:val="18"/>
          <w:szCs w:val="14"/>
        </w:rPr>
      </w:pPr>
    </w:p>
    <w:p w14:paraId="73A7A059" w14:textId="555A8023" w:rsidR="007901B9" w:rsidRPr="00E72F02" w:rsidRDefault="007901B9" w:rsidP="00971187">
      <w:pPr>
        <w:pStyle w:val="Rubrik3"/>
        <w:ind w:left="-57"/>
      </w:pPr>
      <w:r w:rsidRPr="00E72F02">
        <w:t>Summering av resultatet av uppföljningen </w:t>
      </w:r>
    </w:p>
    <w:p w14:paraId="18F1FEA3" w14:textId="77777777" w:rsidR="00CC3F8F" w:rsidRDefault="00CC3F8F" w:rsidP="00971187">
      <w:pPr>
        <w:pStyle w:val="Rubrik4"/>
        <w:ind w:left="-57"/>
      </w:pPr>
      <w:r>
        <w:t>Resultat Renova Miljö AB:</w:t>
      </w:r>
    </w:p>
    <w:p w14:paraId="16C267F8" w14:textId="77777777" w:rsidR="00CC3F8F" w:rsidRDefault="00CC3F8F" w:rsidP="00971187">
      <w:pPr>
        <w:pStyle w:val="Brdtext"/>
        <w:ind w:left="-57"/>
      </w:pPr>
      <w:r>
        <w:t xml:space="preserve">40 fakturor kontrollerades. En del fakturor var från samma leverantör. Sammantaget från 19 leverantörer. </w:t>
      </w:r>
    </w:p>
    <w:p w14:paraId="3B1B43C6" w14:textId="77777777" w:rsidR="00CC3F8F" w:rsidRDefault="00CC3F8F" w:rsidP="00CC3F8F">
      <w:pPr>
        <w:pStyle w:val="Brdtext"/>
        <w:numPr>
          <w:ilvl w:val="0"/>
          <w:numId w:val="1"/>
        </w:numPr>
      </w:pPr>
      <w:r>
        <w:t>1 faktura var en direktupphandling utan avtal. Tjänsten är under upphandling.</w:t>
      </w:r>
    </w:p>
    <w:p w14:paraId="2003E2FD" w14:textId="77777777" w:rsidR="00CC3F8F" w:rsidRDefault="00CC3F8F" w:rsidP="00CC3F8F">
      <w:pPr>
        <w:pStyle w:val="Brdtext"/>
        <w:numPr>
          <w:ilvl w:val="0"/>
          <w:numId w:val="1"/>
        </w:numPr>
      </w:pPr>
      <w:r>
        <w:t>Resterande fakturor/inköp var upphandlade via avtal.</w:t>
      </w:r>
    </w:p>
    <w:p w14:paraId="5027D881" w14:textId="77777777" w:rsidR="00CC3F8F" w:rsidRPr="003925D7" w:rsidRDefault="00CC3F8F" w:rsidP="00CC3F8F">
      <w:pPr>
        <w:pStyle w:val="Brdtext"/>
        <w:rPr>
          <w:sz w:val="18"/>
          <w:szCs w:val="14"/>
        </w:rPr>
      </w:pPr>
    </w:p>
    <w:p w14:paraId="23A9A97A" w14:textId="77777777" w:rsidR="00CC3F8F" w:rsidRDefault="00CC3F8F" w:rsidP="00971187">
      <w:pPr>
        <w:pStyle w:val="Rubrik4"/>
        <w:ind w:left="-57"/>
      </w:pPr>
      <w:r>
        <w:t>Resultat Renova AB:</w:t>
      </w:r>
    </w:p>
    <w:p w14:paraId="3ED77447" w14:textId="77777777" w:rsidR="00CC3F8F" w:rsidRDefault="00CC3F8F" w:rsidP="00971187">
      <w:pPr>
        <w:pStyle w:val="Brdtext"/>
        <w:ind w:left="-57"/>
      </w:pPr>
      <w:r>
        <w:t xml:space="preserve">20 fakturor kontrollerades. En del fakturor var från samma leverantör. Sammantaget från 13 leverantörer. </w:t>
      </w:r>
    </w:p>
    <w:p w14:paraId="6A94A227" w14:textId="77777777" w:rsidR="00CC3F8F" w:rsidRDefault="00CC3F8F" w:rsidP="00CC3F8F">
      <w:pPr>
        <w:pStyle w:val="Brdtext"/>
        <w:numPr>
          <w:ilvl w:val="0"/>
          <w:numId w:val="2"/>
        </w:numPr>
      </w:pPr>
      <w:r>
        <w:t>1 faktura var en direktupphandling utan avtal. Tjänsten är en del av ett inbyggd IT-lösning. Korrekt direktupphandlingsdokumentation saknas och kommer att upprättas.</w:t>
      </w:r>
    </w:p>
    <w:p w14:paraId="631DB49E" w14:textId="77777777" w:rsidR="00CC3F8F" w:rsidRDefault="00CC3F8F" w:rsidP="00CC3F8F">
      <w:pPr>
        <w:pStyle w:val="Brdtext"/>
        <w:numPr>
          <w:ilvl w:val="0"/>
          <w:numId w:val="2"/>
        </w:numPr>
      </w:pPr>
      <w:r>
        <w:t>Resterande fakturor/inköp var upphandlade via avtal.</w:t>
      </w:r>
    </w:p>
    <w:p w14:paraId="70F7252E" w14:textId="77777777" w:rsidR="00CC3F8F" w:rsidRPr="003925D7" w:rsidRDefault="00CC3F8F" w:rsidP="00971187">
      <w:pPr>
        <w:pStyle w:val="Brdtext"/>
        <w:spacing w:before="0" w:after="0"/>
        <w:rPr>
          <w:sz w:val="18"/>
          <w:szCs w:val="14"/>
        </w:rPr>
      </w:pPr>
    </w:p>
    <w:p w14:paraId="2890647A" w14:textId="106A52EC" w:rsidR="00CC3F8F" w:rsidRDefault="00CC3F8F" w:rsidP="00971187">
      <w:pPr>
        <w:pStyle w:val="Rubrik3"/>
        <w:ind w:left="-57"/>
      </w:pPr>
      <w:r w:rsidRPr="00E260DA">
        <w:t>Fortsatt arbete</w:t>
      </w:r>
    </w:p>
    <w:p w14:paraId="466B71E3" w14:textId="77777777" w:rsidR="00CC3F8F" w:rsidRDefault="00CC3F8F" w:rsidP="00971187">
      <w:pPr>
        <w:pStyle w:val="Brdtext"/>
        <w:ind w:left="-57"/>
      </w:pPr>
      <w:r>
        <w:t xml:space="preserve">Felaktigheter korrigeras och nya </w:t>
      </w:r>
      <w:proofErr w:type="spellStart"/>
      <w:r>
        <w:t>stickprover</w:t>
      </w:r>
      <w:proofErr w:type="spellEnd"/>
      <w:r>
        <w:t xml:space="preserve"> tas nästa år.</w:t>
      </w:r>
    </w:p>
    <w:p w14:paraId="22893D50" w14:textId="77777777" w:rsidR="00215352" w:rsidRDefault="00215352" w:rsidP="00971187">
      <w:pPr>
        <w:pStyle w:val="Brdtext"/>
        <w:ind w:left="-57"/>
      </w:pPr>
    </w:p>
    <w:p w14:paraId="6A5CC7CC" w14:textId="78BDBBD3" w:rsidR="00215352" w:rsidRPr="004E1CE1" w:rsidRDefault="00215352" w:rsidP="00971187">
      <w:pPr>
        <w:pStyle w:val="Brdtext"/>
        <w:spacing w:before="0" w:after="0"/>
        <w:ind w:left="-57"/>
      </w:pPr>
      <w:r w:rsidRPr="004E1CE1">
        <w:t xml:space="preserve">Göteborg, </w:t>
      </w:r>
      <w:r w:rsidR="00A11EA6">
        <w:t>29</w:t>
      </w:r>
      <w:r w:rsidRPr="004E1CE1">
        <w:t>/</w:t>
      </w:r>
      <w:r w:rsidR="00A11EA6">
        <w:t>9</w:t>
      </w:r>
      <w:r w:rsidR="00814C2A">
        <w:t xml:space="preserve"> </w:t>
      </w:r>
      <w:r w:rsidRPr="004E1CE1">
        <w:t>2026</w:t>
      </w:r>
    </w:p>
    <w:p w14:paraId="0469C005" w14:textId="26D04900" w:rsidR="00215352" w:rsidRPr="009F0AFD" w:rsidRDefault="00A11EA6" w:rsidP="00971187">
      <w:pPr>
        <w:pStyle w:val="Brdtext"/>
        <w:spacing w:before="0" w:after="0"/>
        <w:ind w:left="-57"/>
        <w:rPr>
          <w:b/>
          <w:bCs/>
        </w:rPr>
      </w:pPr>
      <w:r>
        <w:rPr>
          <w:b/>
          <w:bCs/>
        </w:rPr>
        <w:t>Anna Johansson</w:t>
      </w:r>
    </w:p>
    <w:p w14:paraId="1CE6491A" w14:textId="3676B9AE" w:rsidR="004B2547" w:rsidRPr="00971187" w:rsidRDefault="00A11EA6" w:rsidP="00971187">
      <w:pPr>
        <w:pStyle w:val="Brdtext"/>
        <w:spacing w:before="0" w:after="0"/>
        <w:ind w:left="-57"/>
      </w:pPr>
      <w:r>
        <w:t>Ekonomichef</w:t>
      </w:r>
      <w:r w:rsidR="00971187">
        <w:t xml:space="preserve">, </w:t>
      </w:r>
      <w:r w:rsidR="00215352" w:rsidRPr="004E1CE1">
        <w:t>Renova AB</w:t>
      </w:r>
    </w:p>
    <w:sectPr w:rsidR="004B2547" w:rsidRPr="00971187" w:rsidSect="009057A2">
      <w:footerReference w:type="default" r:id="rId10"/>
      <w:pgSz w:w="11907" w:h="16840" w:code="9"/>
      <w:pgMar w:top="2098" w:right="708" w:bottom="1134" w:left="1843" w:header="720" w:footer="3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63A5C" w14:textId="77777777" w:rsidR="0081047C" w:rsidRDefault="0081047C" w:rsidP="00E934D9">
      <w:r>
        <w:separator/>
      </w:r>
    </w:p>
  </w:endnote>
  <w:endnote w:type="continuationSeparator" w:id="0">
    <w:p w14:paraId="33289DEF" w14:textId="77777777" w:rsidR="0081047C" w:rsidRDefault="0081047C" w:rsidP="00E9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4AED" w14:textId="77777777" w:rsidR="00E934D9" w:rsidRDefault="00BE1313" w:rsidP="00E934D9">
    <w:pPr>
      <w:pStyle w:val="Sidfot"/>
      <w:tabs>
        <w:tab w:val="left" w:pos="9923"/>
      </w:tabs>
      <w:ind w:right="-283"/>
      <w:jc w:val="right"/>
    </w:pPr>
    <w:r w:rsidRPr="00BE1313">
      <w:rPr>
        <w:noProof/>
      </w:rPr>
      <w:drawing>
        <wp:inline distT="0" distB="0" distL="0" distR="0" wp14:anchorId="4CC2388F" wp14:editId="4CC23890">
          <wp:extent cx="1619250" cy="838200"/>
          <wp:effectExtent l="19050" t="0" r="0" b="0"/>
          <wp:docPr id="4" name="Bildobjekt 3" descr="logot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yp.jpg"/>
                  <pic:cNvPicPr/>
                </pic:nvPicPr>
                <pic:blipFill>
                  <a:blip r:embed="rId1"/>
                  <a:stretch>
                    <a:fillRect/>
                  </a:stretch>
                </pic:blipFill>
                <pic:spPr>
                  <a:xfrm>
                    <a:off x="0" y="0"/>
                    <a:ext cx="1619250" cy="838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90694" w14:textId="77777777" w:rsidR="0081047C" w:rsidRDefault="0081047C" w:rsidP="00E934D9">
      <w:r>
        <w:separator/>
      </w:r>
    </w:p>
  </w:footnote>
  <w:footnote w:type="continuationSeparator" w:id="0">
    <w:p w14:paraId="34309058" w14:textId="77777777" w:rsidR="0081047C" w:rsidRDefault="0081047C" w:rsidP="00E93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D5041"/>
    <w:multiLevelType w:val="hybridMultilevel"/>
    <w:tmpl w:val="447476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7AF3885"/>
    <w:multiLevelType w:val="hybridMultilevel"/>
    <w:tmpl w:val="F04895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78869235">
    <w:abstractNumId w:val="1"/>
  </w:num>
  <w:num w:numId="2" w16cid:durableId="184786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FractionalCharacterWidth/>
  <w:proofState w:spelling="clean" w:grammar="clean"/>
  <w:attachedTemplate r:id="rId1"/>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8F"/>
    <w:rsid w:val="000617AE"/>
    <w:rsid w:val="001C60C9"/>
    <w:rsid w:val="00207E80"/>
    <w:rsid w:val="00215352"/>
    <w:rsid w:val="00223A1E"/>
    <w:rsid w:val="00243387"/>
    <w:rsid w:val="00276E6D"/>
    <w:rsid w:val="002A4D23"/>
    <w:rsid w:val="002B67FE"/>
    <w:rsid w:val="002D5D46"/>
    <w:rsid w:val="0032752A"/>
    <w:rsid w:val="003925D7"/>
    <w:rsid w:val="004016F5"/>
    <w:rsid w:val="00453DE1"/>
    <w:rsid w:val="00472807"/>
    <w:rsid w:val="0048608D"/>
    <w:rsid w:val="004B2547"/>
    <w:rsid w:val="00502564"/>
    <w:rsid w:val="00503E71"/>
    <w:rsid w:val="00510DD4"/>
    <w:rsid w:val="00571972"/>
    <w:rsid w:val="005858B0"/>
    <w:rsid w:val="005A5E70"/>
    <w:rsid w:val="00644FD9"/>
    <w:rsid w:val="007901B9"/>
    <w:rsid w:val="007A0597"/>
    <w:rsid w:val="007D67E1"/>
    <w:rsid w:val="0081047C"/>
    <w:rsid w:val="00814C2A"/>
    <w:rsid w:val="008C58F5"/>
    <w:rsid w:val="009057A2"/>
    <w:rsid w:val="00956752"/>
    <w:rsid w:val="00971187"/>
    <w:rsid w:val="00986082"/>
    <w:rsid w:val="009906A4"/>
    <w:rsid w:val="00A11EA6"/>
    <w:rsid w:val="00A75A2B"/>
    <w:rsid w:val="00AC713C"/>
    <w:rsid w:val="00AE14EF"/>
    <w:rsid w:val="00BE1313"/>
    <w:rsid w:val="00CC3F8F"/>
    <w:rsid w:val="00E0717B"/>
    <w:rsid w:val="00E74392"/>
    <w:rsid w:val="00E934D9"/>
    <w:rsid w:val="00F36122"/>
    <w:rsid w:val="00F520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50EBA"/>
  <w15:docId w15:val="{47DB0269-F693-4997-99C9-37AABFF03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D23"/>
    <w:rPr>
      <w:sz w:val="24"/>
    </w:rPr>
  </w:style>
  <w:style w:type="paragraph" w:styleId="Rubrik1">
    <w:name w:val="heading 1"/>
    <w:basedOn w:val="Normal"/>
    <w:next w:val="Brdtext"/>
    <w:qFormat/>
    <w:rsid w:val="002A4D23"/>
    <w:pPr>
      <w:keepNext/>
      <w:spacing w:before="280" w:after="140"/>
      <w:outlineLvl w:val="0"/>
    </w:pPr>
    <w:rPr>
      <w:rFonts w:ascii="Arial" w:hAnsi="Arial"/>
      <w:b/>
      <w:caps/>
      <w:kern w:val="28"/>
      <w:sz w:val="30"/>
    </w:rPr>
  </w:style>
  <w:style w:type="paragraph" w:styleId="Rubrik2">
    <w:name w:val="heading 2"/>
    <w:basedOn w:val="Normal"/>
    <w:next w:val="Brdtext"/>
    <w:qFormat/>
    <w:rsid w:val="002A4D23"/>
    <w:pPr>
      <w:keepNext/>
      <w:spacing w:before="240" w:after="120"/>
      <w:outlineLvl w:val="1"/>
    </w:pPr>
    <w:rPr>
      <w:rFonts w:ascii="Arial" w:hAnsi="Arial"/>
      <w:b/>
      <w:sz w:val="28"/>
    </w:rPr>
  </w:style>
  <w:style w:type="paragraph" w:styleId="Rubrik3">
    <w:name w:val="heading 3"/>
    <w:basedOn w:val="Normal"/>
    <w:next w:val="Brdtext"/>
    <w:qFormat/>
    <w:rsid w:val="002A4D23"/>
    <w:pPr>
      <w:keepNext/>
      <w:spacing w:before="240" w:after="120"/>
      <w:outlineLvl w:val="2"/>
    </w:pPr>
    <w:rPr>
      <w:rFonts w:ascii="Arial" w:hAnsi="Arial"/>
      <w:b/>
    </w:rPr>
  </w:style>
  <w:style w:type="paragraph" w:styleId="Rubrik4">
    <w:name w:val="heading 4"/>
    <w:basedOn w:val="Normal"/>
    <w:next w:val="Normal"/>
    <w:link w:val="Rubrik4Char"/>
    <w:uiPriority w:val="9"/>
    <w:unhideWhenUsed/>
    <w:qFormat/>
    <w:rsid w:val="00CC3F8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semiHidden/>
    <w:rsid w:val="002A4D23"/>
    <w:pPr>
      <w:spacing w:before="120" w:after="120"/>
    </w:pPr>
  </w:style>
  <w:style w:type="paragraph" w:styleId="Brdtextmedindrag">
    <w:name w:val="Body Text Indent"/>
    <w:basedOn w:val="Normal"/>
    <w:semiHidden/>
    <w:rsid w:val="002A4D23"/>
    <w:pPr>
      <w:spacing w:before="120" w:after="120"/>
      <w:ind w:left="567"/>
    </w:pPr>
  </w:style>
  <w:style w:type="paragraph" w:styleId="Sidfot">
    <w:name w:val="footer"/>
    <w:basedOn w:val="Normal"/>
    <w:semiHidden/>
    <w:rsid w:val="002A4D23"/>
    <w:rPr>
      <w:rFonts w:ascii="Arial" w:hAnsi="Arial"/>
      <w:sz w:val="20"/>
    </w:rPr>
  </w:style>
  <w:style w:type="paragraph" w:styleId="Sidhuvud">
    <w:name w:val="header"/>
    <w:basedOn w:val="Normal"/>
    <w:semiHidden/>
    <w:rsid w:val="002A4D23"/>
    <w:pPr>
      <w:tabs>
        <w:tab w:val="center" w:pos="4536"/>
        <w:tab w:val="right" w:pos="9072"/>
      </w:tabs>
    </w:pPr>
  </w:style>
  <w:style w:type="paragraph" w:customStyle="1" w:styleId="Tabelltext">
    <w:name w:val="Tabelltext"/>
    <w:basedOn w:val="Brdtext"/>
    <w:rsid w:val="002A4D23"/>
    <w:rPr>
      <w:rFonts w:ascii="Arial" w:hAnsi="Arial"/>
    </w:rPr>
  </w:style>
  <w:style w:type="paragraph" w:customStyle="1" w:styleId="Instreck">
    <w:name w:val="Instreck"/>
    <w:basedOn w:val="Normal"/>
    <w:rsid w:val="002A4D23"/>
    <w:pPr>
      <w:spacing w:before="120" w:after="120"/>
      <w:ind w:left="567" w:hanging="567"/>
    </w:pPr>
  </w:style>
  <w:style w:type="paragraph" w:customStyle="1" w:styleId="Instreckmedindrag">
    <w:name w:val="Instreck med indrag"/>
    <w:basedOn w:val="Instreck"/>
    <w:rsid w:val="002A4D23"/>
    <w:pPr>
      <w:ind w:left="1134"/>
    </w:pPr>
  </w:style>
  <w:style w:type="paragraph" w:customStyle="1" w:styleId="NormaltIndrag">
    <w:name w:val="Normalt Indrag"/>
    <w:basedOn w:val="Normal"/>
    <w:rsid w:val="002A4D23"/>
    <w:pPr>
      <w:ind w:left="567"/>
    </w:pPr>
  </w:style>
  <w:style w:type="paragraph" w:customStyle="1" w:styleId="Nummer">
    <w:name w:val="Nummer"/>
    <w:basedOn w:val="Normal"/>
    <w:rsid w:val="002A4D23"/>
    <w:pPr>
      <w:spacing w:before="120" w:after="120"/>
      <w:ind w:left="567" w:hanging="567"/>
    </w:pPr>
  </w:style>
  <w:style w:type="paragraph" w:customStyle="1" w:styleId="Hngande">
    <w:name w:val="Hängande"/>
    <w:basedOn w:val="Brdtext"/>
    <w:rsid w:val="002A4D23"/>
    <w:pPr>
      <w:ind w:left="1134" w:hanging="1134"/>
    </w:pPr>
  </w:style>
  <w:style w:type="paragraph" w:customStyle="1" w:styleId="Nummermedindrag">
    <w:name w:val="Nummer med indrag"/>
    <w:basedOn w:val="Nummer"/>
    <w:rsid w:val="002A4D23"/>
    <w:pPr>
      <w:ind w:left="1134"/>
    </w:pPr>
  </w:style>
  <w:style w:type="paragraph" w:customStyle="1" w:styleId="Punkt">
    <w:name w:val="Punkt"/>
    <w:basedOn w:val="Normal"/>
    <w:rsid w:val="002A4D23"/>
    <w:pPr>
      <w:spacing w:before="120" w:after="120"/>
      <w:ind w:left="284" w:hanging="284"/>
    </w:pPr>
  </w:style>
  <w:style w:type="paragraph" w:customStyle="1" w:styleId="Punkttt">
    <w:name w:val="Punkt tät"/>
    <w:basedOn w:val="Punkt"/>
    <w:rsid w:val="002A4D23"/>
    <w:pPr>
      <w:spacing w:before="0" w:after="0"/>
    </w:pPr>
  </w:style>
  <w:style w:type="paragraph" w:customStyle="1" w:styleId="Frtryck">
    <w:name w:val="Förtryck"/>
    <w:basedOn w:val="Brdtext"/>
    <w:rsid w:val="002A4D23"/>
    <w:pPr>
      <w:spacing w:before="0" w:after="80"/>
    </w:pPr>
    <w:rPr>
      <w:rFonts w:ascii="Arial" w:hAnsi="Arial"/>
      <w:sz w:val="16"/>
    </w:rPr>
  </w:style>
  <w:style w:type="paragraph" w:customStyle="1" w:styleId="Punktmedindrag">
    <w:name w:val="Punkt med indrag"/>
    <w:basedOn w:val="Punkt"/>
    <w:rsid w:val="002A4D23"/>
    <w:pPr>
      <w:ind w:left="851"/>
    </w:pPr>
  </w:style>
  <w:style w:type="paragraph" w:customStyle="1" w:styleId="Bokstav">
    <w:name w:val="Bokstav"/>
    <w:basedOn w:val="Nummer"/>
    <w:rsid w:val="002A4D23"/>
  </w:style>
  <w:style w:type="paragraph" w:customStyle="1" w:styleId="Nummertt">
    <w:name w:val="Nummer tät"/>
    <w:basedOn w:val="Nummer"/>
    <w:rsid w:val="002A4D23"/>
    <w:pPr>
      <w:spacing w:before="0" w:after="0"/>
    </w:pPr>
  </w:style>
  <w:style w:type="paragraph" w:customStyle="1" w:styleId="Bokstavmedindrag">
    <w:name w:val="Bokstav med indrag"/>
    <w:basedOn w:val="Bokstav"/>
    <w:rsid w:val="002A4D23"/>
    <w:pPr>
      <w:ind w:left="1134"/>
    </w:pPr>
  </w:style>
  <w:style w:type="paragraph" w:customStyle="1" w:styleId="Instrecktt">
    <w:name w:val="Instreck tät"/>
    <w:basedOn w:val="Instreck"/>
    <w:rsid w:val="002A4D23"/>
    <w:pPr>
      <w:spacing w:before="0" w:after="0"/>
    </w:pPr>
  </w:style>
  <w:style w:type="paragraph" w:customStyle="1" w:styleId="Bokstavtt">
    <w:name w:val="Bokstav tät"/>
    <w:basedOn w:val="Bokstav"/>
    <w:rsid w:val="002A4D23"/>
    <w:pPr>
      <w:spacing w:before="0" w:after="0"/>
    </w:pPr>
  </w:style>
  <w:style w:type="paragraph" w:styleId="Ballongtext">
    <w:name w:val="Balloon Text"/>
    <w:basedOn w:val="Normal"/>
    <w:link w:val="BallongtextChar"/>
    <w:uiPriority w:val="99"/>
    <w:semiHidden/>
    <w:unhideWhenUsed/>
    <w:rsid w:val="00E934D9"/>
    <w:rPr>
      <w:rFonts w:ascii="Tahoma" w:hAnsi="Tahoma" w:cs="Tahoma"/>
      <w:sz w:val="16"/>
      <w:szCs w:val="16"/>
    </w:rPr>
  </w:style>
  <w:style w:type="character" w:customStyle="1" w:styleId="BallongtextChar">
    <w:name w:val="Ballongtext Char"/>
    <w:basedOn w:val="Standardstycketeckensnitt"/>
    <w:link w:val="Ballongtext"/>
    <w:uiPriority w:val="99"/>
    <w:semiHidden/>
    <w:rsid w:val="00E934D9"/>
    <w:rPr>
      <w:rFonts w:ascii="Tahoma" w:hAnsi="Tahoma" w:cs="Tahoma"/>
      <w:sz w:val="16"/>
      <w:szCs w:val="16"/>
    </w:rPr>
  </w:style>
  <w:style w:type="character" w:styleId="Hyperlnk">
    <w:name w:val="Hyperlink"/>
    <w:basedOn w:val="Standardstycketeckensnitt"/>
    <w:uiPriority w:val="99"/>
    <w:unhideWhenUsed/>
    <w:rsid w:val="004B2547"/>
    <w:rPr>
      <w:color w:val="0000FF" w:themeColor="hyperlink"/>
      <w:u w:val="single"/>
    </w:rPr>
  </w:style>
  <w:style w:type="character" w:customStyle="1" w:styleId="Rubrik4Char">
    <w:name w:val="Rubrik 4 Char"/>
    <w:basedOn w:val="Standardstycketeckensnitt"/>
    <w:link w:val="Rubrik4"/>
    <w:uiPriority w:val="9"/>
    <w:rsid w:val="00CC3F8F"/>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T:\Allm\mallar\mallar2007\WWMALLAR\Interninfo%20st&#229;ende%20Renova%20AB.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412E8738F00AD458F726BE6FC1A602E" ma:contentTypeVersion="3" ma:contentTypeDescription="Skapa ett nytt dokument." ma:contentTypeScope="" ma:versionID="8f52aaf025987a3c69f16f2d2f934477">
  <xsd:schema xmlns:xsd="http://www.w3.org/2001/XMLSchema" xmlns:xs="http://www.w3.org/2001/XMLSchema" xmlns:p="http://schemas.microsoft.com/office/2006/metadata/properties" xmlns:ns2="87c6760a-c1fb-42b9-8502-9aa313bef012" targetNamespace="http://schemas.microsoft.com/office/2006/metadata/properties" ma:root="true" ma:fieldsID="d7b88137f5e86247bb3629f1e966c68b" ns2:_="">
    <xsd:import namespace="87c6760a-c1fb-42b9-8502-9aa313bef0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c6760a-c1fb-42b9-8502-9aa313bef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D14EC7-140B-4044-90CE-FD336E1B3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c6760a-c1fb-42b9-8502-9aa313bef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E10D1-02DF-4949-A769-4167152980A2}">
  <ds:schemaRefs>
    <ds:schemaRef ds:uri="http://schemas.microsoft.com/sharepoint/v3/contenttype/forms"/>
  </ds:schemaRefs>
</ds:datastoreItem>
</file>

<file path=customXml/itemProps3.xml><?xml version="1.0" encoding="utf-8"?>
<ds:datastoreItem xmlns:ds="http://schemas.openxmlformats.org/officeDocument/2006/customXml" ds:itemID="{BC0755B8-FAD3-4E91-83A8-9996C12F58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Interninfo stående Renova AB</Template>
  <TotalTime>11</TotalTime>
  <Pages>1</Pages>
  <Words>225</Words>
  <Characters>1198</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Normalmall</vt:lpstr>
    </vt:vector>
  </TitlesOfParts>
  <Company>Renova</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Normalmall</dc:title>
  <dc:subject/>
  <dc:creator>Marlene Hedendahl</dc:creator>
  <cp:keywords/>
  <dc:description/>
  <cp:lastModifiedBy>Marlene Hedendahl</cp:lastModifiedBy>
  <cp:revision>16</cp:revision>
  <cp:lastPrinted>2011-03-29T07:23:00Z</cp:lastPrinted>
  <dcterms:created xsi:type="dcterms:W3CDTF">2026-10-07T13:18:00Z</dcterms:created>
  <dcterms:modified xsi:type="dcterms:W3CDTF">2026-10-07T14:00:00Z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0x0101000412E8738F00AD458F726BE6FC1A602E</vt:lpwstr>
  </property>
</Properties>
</file>