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44445" w14:textId="55F77A49" w:rsidR="78A21F4F" w:rsidRDefault="00F5582B" w:rsidP="005C7B9E">
      <w:pPr>
        <w:pStyle w:val="Rubrik"/>
        <w:rPr>
          <w:szCs w:val="20"/>
        </w:rPr>
      </w:pPr>
      <w:r>
        <w:t>Kallelse</w:t>
      </w:r>
    </w:p>
    <w:p w14:paraId="79488AA5" w14:textId="3D2E759D" w:rsidR="004B2DB8" w:rsidRDefault="00AA17D0" w:rsidP="78A21F4F">
      <w:pPr>
        <w:rPr>
          <w:rFonts w:asciiTheme="majorHAnsi" w:hAnsiTheme="majorHAnsi" w:cstheme="majorBidi"/>
          <w:color w:val="3A5776" w:themeColor="text2"/>
          <w:sz w:val="30"/>
          <w:szCs w:val="30"/>
        </w:rPr>
      </w:pPr>
      <w:r>
        <w:rPr>
          <w:rFonts w:asciiTheme="majorHAnsi" w:hAnsiTheme="majorHAnsi" w:cstheme="majorBidi"/>
          <w:color w:val="3A5776" w:themeColor="text2"/>
          <w:sz w:val="30"/>
          <w:szCs w:val="30"/>
        </w:rPr>
        <w:t xml:space="preserve">Ordinarie </w:t>
      </w:r>
      <w:r w:rsidR="00AC1567">
        <w:rPr>
          <w:rFonts w:asciiTheme="majorHAnsi" w:hAnsiTheme="majorHAnsi" w:cstheme="majorBidi"/>
          <w:color w:val="3A5776" w:themeColor="text2"/>
          <w:sz w:val="30"/>
          <w:szCs w:val="30"/>
        </w:rPr>
        <w:t>styrelsemöte</w:t>
      </w:r>
    </w:p>
    <w:p w14:paraId="39041A17" w14:textId="41C25532" w:rsidR="005C7B9E" w:rsidRDefault="00FC3248" w:rsidP="78A21F4F">
      <w:pPr>
        <w:rPr>
          <w:rFonts w:asciiTheme="majorHAnsi" w:hAnsiTheme="majorHAnsi" w:cstheme="majorBidi"/>
          <w:color w:val="3A5776" w:themeColor="text2"/>
          <w:sz w:val="30"/>
          <w:szCs w:val="30"/>
        </w:rPr>
      </w:pPr>
      <w:r>
        <w:rPr>
          <w:rFonts w:asciiTheme="majorHAnsi" w:hAnsiTheme="majorHAnsi" w:cstheme="majorBidi"/>
          <w:color w:val="3A5776" w:themeColor="text2"/>
          <w:sz w:val="30"/>
          <w:szCs w:val="30"/>
        </w:rPr>
        <w:t>202</w:t>
      </w:r>
      <w:r w:rsidR="00C77FF3">
        <w:rPr>
          <w:rFonts w:asciiTheme="majorHAnsi" w:hAnsiTheme="majorHAnsi" w:cstheme="majorBidi"/>
          <w:color w:val="3A5776" w:themeColor="text2"/>
          <w:sz w:val="30"/>
          <w:szCs w:val="30"/>
        </w:rPr>
        <w:t>6-08-31</w:t>
      </w:r>
    </w:p>
    <w:p w14:paraId="517B80E4" w14:textId="7019D554" w:rsidR="00835251" w:rsidRDefault="005C7B9E" w:rsidP="005C7B9E">
      <w:pPr>
        <w:pStyle w:val="RubrikMtesagenda"/>
        <w:rPr>
          <w:b w:val="0"/>
          <w:bCs/>
        </w:rPr>
      </w:pPr>
      <w:r w:rsidRPr="005C7B9E">
        <w:t>Business Region Göteborg AB</w:t>
      </w:r>
      <w:r w:rsidR="00AC1567">
        <w:t xml:space="preserve">, </w:t>
      </w:r>
      <w:r w:rsidR="00F520D9" w:rsidRPr="00F520D9">
        <w:rPr>
          <w:b w:val="0"/>
          <w:bCs/>
        </w:rPr>
        <w:t>Östra Hamngatan 5</w:t>
      </w:r>
    </w:p>
    <w:p w14:paraId="045A8B76" w14:textId="152B1508" w:rsidR="52D906D9" w:rsidRDefault="001C5102" w:rsidP="00296C2D">
      <w:pPr>
        <w:rPr>
          <w:rFonts w:asciiTheme="majorHAnsi" w:hAnsiTheme="majorHAnsi" w:cstheme="majorBidi"/>
          <w:color w:val="3A5776" w:themeColor="text2"/>
          <w:sz w:val="30"/>
          <w:szCs w:val="30"/>
        </w:rPr>
      </w:pPr>
      <w:r>
        <w:rPr>
          <w:rFonts w:asciiTheme="majorHAnsi" w:hAnsiTheme="majorHAnsi" w:cstheme="majorBidi"/>
          <w:color w:val="3A5776" w:themeColor="text2"/>
          <w:sz w:val="30"/>
          <w:szCs w:val="30"/>
        </w:rPr>
        <w:t>13:00</w:t>
      </w:r>
      <w:r w:rsidR="007C3164" w:rsidRPr="00437CA3">
        <w:rPr>
          <w:rFonts w:asciiTheme="majorHAnsi" w:hAnsiTheme="majorHAnsi" w:cstheme="majorBidi"/>
          <w:color w:val="3A5776" w:themeColor="text2"/>
          <w:sz w:val="30"/>
          <w:szCs w:val="30"/>
        </w:rPr>
        <w:t xml:space="preserve"> </w:t>
      </w:r>
      <w:r w:rsidR="005C7B9E">
        <w:rPr>
          <w:rFonts w:asciiTheme="majorHAnsi" w:hAnsiTheme="majorHAnsi" w:cstheme="majorBidi"/>
          <w:color w:val="3A5776" w:themeColor="text2"/>
          <w:sz w:val="30"/>
          <w:szCs w:val="30"/>
        </w:rPr>
        <w:t>-</w:t>
      </w:r>
      <w:r w:rsidR="00DC731C">
        <w:rPr>
          <w:rFonts w:asciiTheme="majorHAnsi" w:hAnsiTheme="majorHAnsi" w:cstheme="majorBidi"/>
          <w:color w:val="3A5776" w:themeColor="text2"/>
          <w:sz w:val="30"/>
          <w:szCs w:val="30"/>
        </w:rPr>
        <w:t xml:space="preserve"> </w:t>
      </w:r>
      <w:r w:rsidR="005C7B9E">
        <w:rPr>
          <w:rFonts w:asciiTheme="majorHAnsi" w:hAnsiTheme="majorHAnsi" w:cstheme="majorBidi"/>
          <w:color w:val="3A5776" w:themeColor="text2"/>
          <w:sz w:val="30"/>
          <w:szCs w:val="30"/>
        </w:rPr>
        <w:t>16:</w:t>
      </w:r>
      <w:r>
        <w:rPr>
          <w:rFonts w:asciiTheme="majorHAnsi" w:hAnsiTheme="majorHAnsi" w:cstheme="majorBidi"/>
          <w:color w:val="3A5776" w:themeColor="text2"/>
          <w:sz w:val="30"/>
          <w:szCs w:val="30"/>
        </w:rPr>
        <w:t>3</w:t>
      </w:r>
      <w:r w:rsidR="00AA17D0">
        <w:rPr>
          <w:rFonts w:asciiTheme="majorHAnsi" w:hAnsiTheme="majorHAnsi" w:cstheme="majorBidi"/>
          <w:color w:val="3A5776" w:themeColor="text2"/>
          <w:sz w:val="30"/>
          <w:szCs w:val="30"/>
        </w:rPr>
        <w:t>0</w:t>
      </w:r>
    </w:p>
    <w:p w14:paraId="1043D8F7" w14:textId="77777777" w:rsidR="00491D65" w:rsidRPr="00296C2D" w:rsidRDefault="00491D65" w:rsidP="00296C2D">
      <w:pPr>
        <w:rPr>
          <w:rFonts w:asciiTheme="majorHAnsi" w:hAnsiTheme="majorHAnsi" w:cstheme="majorBidi"/>
          <w:color w:val="3A5776" w:themeColor="text2"/>
          <w:sz w:val="30"/>
          <w:szCs w:val="30"/>
        </w:rPr>
      </w:pPr>
    </w:p>
    <w:p w14:paraId="12E0313E" w14:textId="1FD05F45" w:rsidR="005A726B" w:rsidRPr="000A55C9" w:rsidRDefault="005A726B" w:rsidP="00E00DD5">
      <w:pPr>
        <w:rPr>
          <w:rFonts w:asciiTheme="majorHAnsi" w:hAnsiTheme="majorHAnsi" w:cstheme="majorHAnsi"/>
        </w:rPr>
      </w:pPr>
      <w:r w:rsidRPr="000A55C9">
        <w:rPr>
          <w:rFonts w:asciiTheme="majorHAnsi" w:hAnsiTheme="majorHAnsi" w:cstheme="majorHAnsi"/>
        </w:rPr>
        <w:t xml:space="preserve">Mötet sammankallas av </w:t>
      </w:r>
      <w:r w:rsidR="00F5582B" w:rsidRPr="000A55C9">
        <w:rPr>
          <w:rStyle w:val="Rubrik3Char"/>
          <w:rFonts w:cstheme="majorHAnsi"/>
        </w:rPr>
        <w:t>Patrik Andersson</w:t>
      </w:r>
    </w:p>
    <w:tbl>
      <w:tblPr>
        <w:tblStyle w:val="Tabellrutnt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202"/>
        <w:gridCol w:w="9464"/>
      </w:tblGrid>
      <w:tr w:rsidR="00E00DD5" w:rsidRPr="005418BB" w14:paraId="2527811C" w14:textId="77777777" w:rsidTr="009B10A5">
        <w:tc>
          <w:tcPr>
            <w:tcW w:w="1555" w:type="dxa"/>
          </w:tcPr>
          <w:p w14:paraId="3DCDC348" w14:textId="77777777" w:rsidR="00E00DD5" w:rsidRPr="00D04266" w:rsidRDefault="00E00DD5" w:rsidP="00D04266">
            <w:pPr>
              <w:pStyle w:val="Rubrik3"/>
              <w:spacing w:before="0"/>
            </w:pPr>
            <w:r w:rsidRPr="00D04266">
              <w:rPr>
                <w:rStyle w:val="Fet10ptTkn"/>
                <w:rFonts w:asciiTheme="majorHAnsi" w:eastAsiaTheme="majorEastAsia" w:hAnsiTheme="majorHAnsi" w:cstheme="majorBidi"/>
                <w:sz w:val="24"/>
                <w:szCs w:val="24"/>
                <w:lang w:val="sv-SE" w:eastAsia="en-US"/>
              </w:rPr>
              <w:t>Deltagare</w:t>
            </w:r>
          </w:p>
        </w:tc>
        <w:tc>
          <w:tcPr>
            <w:tcW w:w="7801" w:type="dxa"/>
          </w:tcPr>
          <w:tbl>
            <w:tblPr>
              <w:tblStyle w:val="Tabellrutnt"/>
              <w:tblW w:w="93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9356"/>
            </w:tblGrid>
            <w:tr w:rsidR="00ED4DAF" w:rsidRPr="005418BB" w14:paraId="3A68DF12" w14:textId="77777777" w:rsidTr="007929C4">
              <w:tc>
                <w:tcPr>
                  <w:tcW w:w="7801" w:type="dxa"/>
                </w:tcPr>
                <w:p w14:paraId="37D15A4B" w14:textId="7EB0ACB4" w:rsidR="00ED4DAF" w:rsidRPr="00CE3E96" w:rsidRDefault="00035BBC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>
                    <w:rPr>
                      <w:rFonts w:asciiTheme="majorHAnsi" w:hAnsiTheme="majorHAnsi" w:cstheme="majorHAnsi"/>
                      <w:lang w:val="en-US"/>
                    </w:rPr>
                    <w:t>Johan Büser (S)</w:t>
                  </w:r>
                </w:p>
                <w:p w14:paraId="7581B706" w14:textId="77777777" w:rsidR="00ED4DAF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CE3E96">
                    <w:rPr>
                      <w:rFonts w:asciiTheme="majorHAnsi" w:hAnsiTheme="majorHAnsi" w:cstheme="majorHAnsi"/>
                      <w:lang w:val="en-US"/>
                    </w:rPr>
                    <w:t>Derya Tumayer (MP)</w:t>
                  </w:r>
                </w:p>
                <w:p w14:paraId="0C5761D6" w14:textId="77777777" w:rsidR="00ED4DAF" w:rsidRPr="005418BB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5418BB">
                    <w:rPr>
                      <w:rFonts w:asciiTheme="majorHAnsi" w:hAnsiTheme="majorHAnsi" w:cstheme="majorHAnsi"/>
                    </w:rPr>
                    <w:t>Anders Sundberg (M)</w:t>
                  </w:r>
                </w:p>
                <w:p w14:paraId="311CB809" w14:textId="77777777" w:rsidR="00ED4DAF" w:rsidRPr="005418BB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5418BB">
                    <w:rPr>
                      <w:rFonts w:asciiTheme="majorHAnsi" w:hAnsiTheme="majorHAnsi" w:cstheme="majorHAnsi"/>
                    </w:rPr>
                    <w:t>Håkan Eriksson (V)</w:t>
                  </w:r>
                </w:p>
                <w:p w14:paraId="35CCFD9F" w14:textId="701DA464" w:rsidR="00ED4DAF" w:rsidRPr="00C67EA0" w:rsidRDefault="00035BBC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035BBC">
                    <w:rPr>
                      <w:rFonts w:asciiTheme="majorHAnsi" w:hAnsiTheme="majorHAnsi" w:cstheme="majorHAnsi"/>
                      <w:lang w:val="en-US"/>
                    </w:rPr>
                    <w:t>Bengt-Åke Harrysson</w:t>
                  </w:r>
                  <w:r w:rsidR="00ED4DAF" w:rsidRPr="00035BBC">
                    <w:rPr>
                      <w:rFonts w:asciiTheme="majorHAnsi" w:hAnsiTheme="majorHAnsi" w:cstheme="majorHAnsi"/>
                      <w:lang w:val="en-US"/>
                    </w:rPr>
                    <w:t xml:space="preserve"> (D)</w:t>
                  </w:r>
                </w:p>
                <w:p w14:paraId="142A9A20" w14:textId="77777777" w:rsidR="00ED4DAF" w:rsidRPr="00C67EA0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C67EA0">
                    <w:rPr>
                      <w:rFonts w:asciiTheme="majorHAnsi" w:hAnsiTheme="majorHAnsi" w:cstheme="majorHAnsi"/>
                      <w:lang w:val="en-US"/>
                    </w:rPr>
                    <w:t>Stefan Gustafsson (S)</w:t>
                  </w:r>
                </w:p>
                <w:p w14:paraId="41677D8A" w14:textId="77777777" w:rsidR="00ED4DAF" w:rsidRPr="00314140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314140">
                    <w:rPr>
                      <w:rFonts w:asciiTheme="majorHAnsi" w:hAnsiTheme="majorHAnsi" w:cstheme="majorHAnsi"/>
                    </w:rPr>
                    <w:t>Marith Hesse (M)</w:t>
                  </w:r>
                </w:p>
                <w:p w14:paraId="3A47EEA6" w14:textId="6E2F3EF3" w:rsidR="00ED4DAF" w:rsidRDefault="005418BB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314140">
                    <w:rPr>
                      <w:rFonts w:asciiTheme="majorHAnsi" w:hAnsiTheme="majorHAnsi" w:cstheme="majorHAnsi"/>
                    </w:rPr>
                    <w:t>Frej Dristig</w:t>
                  </w:r>
                  <w:r w:rsidR="00ED4DAF" w:rsidRPr="00314140">
                    <w:rPr>
                      <w:rFonts w:asciiTheme="majorHAnsi" w:hAnsiTheme="majorHAnsi" w:cstheme="majorHAnsi"/>
                    </w:rPr>
                    <w:t xml:space="preserve"> (SD)</w:t>
                  </w:r>
                </w:p>
                <w:p w14:paraId="3C8C44B2" w14:textId="53D9E8D4" w:rsidR="00780C21" w:rsidRPr="00314140" w:rsidRDefault="00780C21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780C21">
                    <w:rPr>
                      <w:rFonts w:asciiTheme="majorHAnsi" w:hAnsiTheme="majorHAnsi" w:cstheme="majorHAnsi"/>
                    </w:rPr>
                    <w:t>Märta Alnebratt (S)</w:t>
                  </w:r>
                </w:p>
                <w:p w14:paraId="749B3623" w14:textId="77777777" w:rsidR="00ED4DAF" w:rsidRPr="00314140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</w:p>
                <w:p w14:paraId="10D4C255" w14:textId="5F96130A" w:rsidR="00ED4DAF" w:rsidRPr="00C67EA0" w:rsidRDefault="00035BBC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035BBC">
                    <w:rPr>
                      <w:rFonts w:asciiTheme="majorHAnsi" w:hAnsiTheme="majorHAnsi" w:cstheme="majorHAnsi"/>
                      <w:lang w:val="en-US"/>
                    </w:rPr>
                    <w:t>Stefan Persson</w:t>
                  </w:r>
                  <w:r w:rsidR="00ED4DAF" w:rsidRPr="00035BBC">
                    <w:rPr>
                      <w:rFonts w:asciiTheme="majorHAnsi" w:hAnsiTheme="majorHAnsi" w:cstheme="majorHAnsi"/>
                      <w:lang w:val="en-US"/>
                    </w:rPr>
                    <w:t xml:space="preserve"> (M), </w:t>
                  </w:r>
                  <w:proofErr w:type="spellStart"/>
                  <w:r w:rsidR="00ED4DAF" w:rsidRPr="00035BBC">
                    <w:rPr>
                      <w:rFonts w:asciiTheme="majorHAnsi" w:hAnsiTheme="majorHAnsi" w:cstheme="majorHAnsi"/>
                      <w:lang w:val="en-US"/>
                    </w:rPr>
                    <w:t>suppleant</w:t>
                  </w:r>
                  <w:proofErr w:type="spellEnd"/>
                </w:p>
                <w:p w14:paraId="4D2FE449" w14:textId="77777777" w:rsidR="00ED4DAF" w:rsidRPr="005418BB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5418BB">
                    <w:rPr>
                      <w:rFonts w:asciiTheme="majorHAnsi" w:hAnsiTheme="majorHAnsi" w:cstheme="majorHAnsi"/>
                      <w:lang w:val="en-US"/>
                    </w:rPr>
                    <w:t xml:space="preserve">Bengt Forsling (S), </w:t>
                  </w:r>
                  <w:proofErr w:type="spellStart"/>
                  <w:r w:rsidRPr="005418BB">
                    <w:rPr>
                      <w:rFonts w:asciiTheme="majorHAnsi" w:hAnsiTheme="majorHAnsi" w:cstheme="majorHAnsi"/>
                      <w:lang w:val="en-US"/>
                    </w:rPr>
                    <w:t>suppleant</w:t>
                  </w:r>
                  <w:proofErr w:type="spellEnd"/>
                </w:p>
                <w:p w14:paraId="4155ACB5" w14:textId="28655E28" w:rsidR="00ED4DAF" w:rsidRPr="00515603" w:rsidRDefault="00780C21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515603">
                    <w:rPr>
                      <w:rFonts w:asciiTheme="majorHAnsi" w:hAnsiTheme="majorHAnsi" w:cstheme="majorHAnsi"/>
                    </w:rPr>
                    <w:t>Bertil Hallén (S)</w:t>
                  </w:r>
                </w:p>
                <w:p w14:paraId="68967CEF" w14:textId="77777777" w:rsidR="00780C21" w:rsidRPr="00515603" w:rsidRDefault="00780C21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</w:p>
                <w:p w14:paraId="0ECF785E" w14:textId="77777777" w:rsidR="00ED4DAF" w:rsidRPr="00314140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314140">
                    <w:rPr>
                      <w:rFonts w:asciiTheme="majorHAnsi" w:hAnsiTheme="majorHAnsi" w:cstheme="majorHAnsi"/>
                    </w:rPr>
                    <w:t>Eva-Lena Albihn Vice VD, sekreterare</w:t>
                  </w:r>
                </w:p>
                <w:p w14:paraId="451E672C" w14:textId="35C63F51" w:rsidR="00ED4DAF" w:rsidRPr="005418BB" w:rsidRDefault="00ED4DAF" w:rsidP="0038793B">
                  <w:pPr>
                    <w:pStyle w:val="Ingetavstnd"/>
                    <w:rPr>
                      <w:rFonts w:asciiTheme="majorHAnsi" w:hAnsiTheme="majorHAnsi" w:cstheme="majorHAnsi"/>
                      <w:b/>
                      <w:bCs/>
                      <w:color w:val="FF0000"/>
                      <w:sz w:val="32"/>
                      <w:szCs w:val="32"/>
                      <w:lang w:val="en-US"/>
                    </w:rPr>
                  </w:pPr>
                  <w:r w:rsidRPr="005418BB">
                    <w:rPr>
                      <w:rFonts w:asciiTheme="majorHAnsi" w:hAnsiTheme="majorHAnsi" w:cstheme="majorHAnsi"/>
                      <w:lang w:val="en-US"/>
                    </w:rPr>
                    <w:t>Patrik Andersson VD</w:t>
                  </w:r>
                </w:p>
              </w:tc>
            </w:tr>
          </w:tbl>
          <w:p w14:paraId="37F74BE6" w14:textId="77777777" w:rsidR="00F5582B" w:rsidRPr="005418BB" w:rsidRDefault="00F5582B" w:rsidP="00ED4DAF">
            <w:pPr>
              <w:pStyle w:val="Ingetavstnd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00DD5" w:rsidRPr="005418BB" w14:paraId="17310C49" w14:textId="77777777" w:rsidTr="009B10A5">
        <w:tc>
          <w:tcPr>
            <w:tcW w:w="1555" w:type="dxa"/>
          </w:tcPr>
          <w:p w14:paraId="7790DEBE" w14:textId="77777777" w:rsidR="00E00DD5" w:rsidRPr="005418BB" w:rsidRDefault="00E00DD5" w:rsidP="00D04266">
            <w:pPr>
              <w:pStyle w:val="Rubrik3"/>
              <w:spacing w:before="0"/>
              <w:rPr>
                <w:lang w:val="en-US"/>
              </w:rPr>
            </w:pPr>
          </w:p>
        </w:tc>
        <w:tc>
          <w:tcPr>
            <w:tcW w:w="7801" w:type="dxa"/>
          </w:tcPr>
          <w:p w14:paraId="0BBE1B7C" w14:textId="77777777" w:rsidR="00E00DD5" w:rsidRPr="005418BB" w:rsidRDefault="00E00DD5" w:rsidP="005A726B">
            <w:pPr>
              <w:pStyle w:val="Ingetavstnd"/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4FB114C0" w14:textId="77777777" w:rsidR="00E00DD5" w:rsidRPr="005418BB" w:rsidRDefault="00E00DD5" w:rsidP="005A726B">
      <w:pPr>
        <w:pStyle w:val="Ingetavstnd"/>
        <w:rPr>
          <w:rFonts w:ascii="Arial" w:hAnsi="Arial" w:cs="Arial"/>
          <w:lang w:val="en-US"/>
        </w:rPr>
      </w:pPr>
    </w:p>
    <w:tbl>
      <w:tblPr>
        <w:tblStyle w:val="Tabellrutnt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6"/>
        <w:gridCol w:w="5929"/>
        <w:gridCol w:w="2083"/>
      </w:tblGrid>
      <w:tr w:rsidR="009B564C" w14:paraId="35309D2A" w14:textId="77777777" w:rsidTr="00DB1565">
        <w:tc>
          <w:tcPr>
            <w:tcW w:w="1486" w:type="dxa"/>
          </w:tcPr>
          <w:p w14:paraId="5775E77C" w14:textId="3CB66EEB" w:rsidR="009B564C" w:rsidRPr="004C6A85" w:rsidRDefault="00A67EA9" w:rsidP="009B564C">
            <w:pPr>
              <w:pStyle w:val="Tideragenda"/>
              <w:rPr>
                <w:rFonts w:asciiTheme="majorHAnsi" w:hAnsiTheme="majorHAnsi" w:cstheme="majorHAnsi"/>
              </w:rPr>
            </w:pPr>
            <w:bookmarkStart w:id="0" w:name="_Hlk25925543"/>
            <w:r>
              <w:rPr>
                <w:rFonts w:asciiTheme="majorHAnsi" w:hAnsiTheme="majorHAnsi" w:cstheme="majorHAnsi"/>
              </w:rPr>
              <w:t>13:00-13:05</w:t>
            </w:r>
          </w:p>
        </w:tc>
        <w:tc>
          <w:tcPr>
            <w:tcW w:w="5929" w:type="dxa"/>
          </w:tcPr>
          <w:p w14:paraId="613E62CD" w14:textId="4E3A9099" w:rsidR="009B564C" w:rsidRDefault="00780C21" w:rsidP="009B564C">
            <w:pPr>
              <w:pStyle w:val="Rubrik3"/>
            </w:pPr>
            <w:r>
              <w:t>74</w:t>
            </w:r>
            <w:r w:rsidR="00881C5E">
              <w:t xml:space="preserve">.  </w:t>
            </w:r>
            <w:r w:rsidR="00793FC4">
              <w:t>Sammanträdet öppnas</w:t>
            </w:r>
          </w:p>
          <w:p w14:paraId="31613BC0" w14:textId="77777777" w:rsidR="00793FC4" w:rsidRDefault="00793FC4" w:rsidP="009B564C"/>
        </w:tc>
        <w:tc>
          <w:tcPr>
            <w:tcW w:w="2083" w:type="dxa"/>
            <w:vAlign w:val="center"/>
          </w:tcPr>
          <w:p w14:paraId="7A3DF017" w14:textId="68605BD7" w:rsidR="009B564C" w:rsidRPr="004C6A85" w:rsidRDefault="00AA17D0" w:rsidP="009B564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Johan Büser</w:t>
            </w:r>
          </w:p>
        </w:tc>
      </w:tr>
      <w:bookmarkEnd w:id="0"/>
      <w:tr w:rsidR="00454FBC" w14:paraId="48D37D7F" w14:textId="77777777" w:rsidTr="00DB1565">
        <w:tc>
          <w:tcPr>
            <w:tcW w:w="1486" w:type="dxa"/>
          </w:tcPr>
          <w:p w14:paraId="250A2302" w14:textId="04922206" w:rsidR="00454FBC" w:rsidRPr="004C6A85" w:rsidRDefault="00CA0B83" w:rsidP="00CA1BA4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929" w:type="dxa"/>
          </w:tcPr>
          <w:p w14:paraId="10EDD9E6" w14:textId="524FD7AA" w:rsidR="00454FBC" w:rsidRDefault="00780C21" w:rsidP="00CA1BA4">
            <w:pPr>
              <w:pStyle w:val="Rubrik3"/>
            </w:pPr>
            <w:r>
              <w:t>75</w:t>
            </w:r>
            <w:r w:rsidR="00454FBC">
              <w:t>.  Val av protokolljusterare</w:t>
            </w:r>
          </w:p>
          <w:p w14:paraId="0FCCFBB0" w14:textId="77777777" w:rsidR="00454FBC" w:rsidRDefault="00454FBC" w:rsidP="00CA1BA4"/>
        </w:tc>
        <w:tc>
          <w:tcPr>
            <w:tcW w:w="2083" w:type="dxa"/>
            <w:vAlign w:val="center"/>
          </w:tcPr>
          <w:p w14:paraId="45E04C14" w14:textId="332C481A" w:rsidR="00454FBC" w:rsidRPr="004C6A85" w:rsidRDefault="00AA17D0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Johan Büser</w:t>
            </w:r>
          </w:p>
        </w:tc>
      </w:tr>
      <w:tr w:rsidR="00454FBC" w14:paraId="217CE26A" w14:textId="77777777" w:rsidTr="00DB1565">
        <w:tc>
          <w:tcPr>
            <w:tcW w:w="1486" w:type="dxa"/>
          </w:tcPr>
          <w:p w14:paraId="74824FFE" w14:textId="77777777" w:rsidR="00454FBC" w:rsidRPr="004C6A85" w:rsidRDefault="00454FBC" w:rsidP="00CA1BA4">
            <w:pPr>
              <w:pStyle w:val="Tideragenda"/>
              <w:rPr>
                <w:rFonts w:asciiTheme="majorHAnsi" w:hAnsiTheme="majorHAnsi" w:cstheme="majorHAnsi"/>
              </w:rPr>
            </w:pPr>
            <w:r w:rsidRPr="004C6A85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929" w:type="dxa"/>
          </w:tcPr>
          <w:p w14:paraId="4643C1D4" w14:textId="1EB981E2" w:rsidR="00454FBC" w:rsidRDefault="00780C21" w:rsidP="00CA1BA4">
            <w:pPr>
              <w:pStyle w:val="Rubrik3"/>
            </w:pPr>
            <w:r>
              <w:t>76</w:t>
            </w:r>
            <w:r w:rsidR="00454FBC">
              <w:t>.  Föregående mötesprotokoll</w:t>
            </w:r>
          </w:p>
          <w:p w14:paraId="306FB3EA" w14:textId="77777777" w:rsidR="00454FBC" w:rsidRDefault="00454FBC" w:rsidP="00CA1BA4"/>
        </w:tc>
        <w:tc>
          <w:tcPr>
            <w:tcW w:w="2083" w:type="dxa"/>
            <w:vAlign w:val="center"/>
          </w:tcPr>
          <w:p w14:paraId="4855DFF0" w14:textId="7F8C17DB" w:rsidR="00454FBC" w:rsidRPr="004C6A85" w:rsidRDefault="00AA17D0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Johan Büser</w:t>
            </w:r>
          </w:p>
        </w:tc>
      </w:tr>
      <w:tr w:rsidR="00454FBC" w14:paraId="3A159186" w14:textId="77777777" w:rsidTr="00DB1565">
        <w:tc>
          <w:tcPr>
            <w:tcW w:w="1486" w:type="dxa"/>
          </w:tcPr>
          <w:p w14:paraId="4F06C962" w14:textId="77777777" w:rsidR="00454FBC" w:rsidRPr="004C6A85" w:rsidRDefault="00454FBC" w:rsidP="00CA1BA4">
            <w:pPr>
              <w:pStyle w:val="Tideragenda"/>
              <w:rPr>
                <w:rFonts w:asciiTheme="majorHAnsi" w:hAnsiTheme="majorHAnsi" w:cstheme="majorHAnsi"/>
              </w:rPr>
            </w:pPr>
            <w:r w:rsidRPr="004C6A85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929" w:type="dxa"/>
          </w:tcPr>
          <w:p w14:paraId="52689C60" w14:textId="42145769" w:rsidR="00454FBC" w:rsidRDefault="00CA0B83" w:rsidP="00CA1BA4">
            <w:pPr>
              <w:pStyle w:val="Rubrik3"/>
            </w:pPr>
            <w:r>
              <w:t xml:space="preserve"> </w:t>
            </w:r>
            <w:r w:rsidR="00780C21">
              <w:t>77</w:t>
            </w:r>
            <w:r w:rsidR="007D7593">
              <w:t>.</w:t>
            </w:r>
            <w:r w:rsidR="00454FBC">
              <w:t xml:space="preserve">  Anmälan jäv</w:t>
            </w:r>
          </w:p>
          <w:p w14:paraId="1243FEAC" w14:textId="77777777" w:rsidR="00454FBC" w:rsidRDefault="00454FBC" w:rsidP="00CA1BA4"/>
        </w:tc>
        <w:tc>
          <w:tcPr>
            <w:tcW w:w="2083" w:type="dxa"/>
            <w:vAlign w:val="center"/>
          </w:tcPr>
          <w:p w14:paraId="558DC042" w14:textId="0314BF84" w:rsidR="00454FBC" w:rsidRPr="004C6A85" w:rsidRDefault="00AA17D0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Johan Büser</w:t>
            </w:r>
          </w:p>
        </w:tc>
      </w:tr>
      <w:tr w:rsidR="00314140" w14:paraId="34425C47" w14:textId="77777777" w:rsidTr="00DB1565">
        <w:tc>
          <w:tcPr>
            <w:tcW w:w="1486" w:type="dxa"/>
          </w:tcPr>
          <w:p w14:paraId="128AE928" w14:textId="5CF17FC1" w:rsidR="00314140" w:rsidRDefault="005B2D24" w:rsidP="00CA1BA4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13:10-13:40</w:t>
            </w:r>
          </w:p>
        </w:tc>
        <w:tc>
          <w:tcPr>
            <w:tcW w:w="5929" w:type="dxa"/>
          </w:tcPr>
          <w:p w14:paraId="48D86666" w14:textId="3A505DF2" w:rsidR="00314140" w:rsidRDefault="00780C21" w:rsidP="00AA17D0">
            <w:pPr>
              <w:pStyle w:val="Rubrik3"/>
            </w:pPr>
            <w:r>
              <w:t>78</w:t>
            </w:r>
            <w:r w:rsidR="00314140">
              <w:t>.</w:t>
            </w:r>
            <w:r>
              <w:t xml:space="preserve"> Information</w:t>
            </w:r>
            <w:r w:rsidR="00314140">
              <w:t xml:space="preserve"> </w:t>
            </w:r>
            <w:r w:rsidR="005B2D24">
              <w:t xml:space="preserve">av </w:t>
            </w:r>
            <w:r w:rsidR="00314140">
              <w:t xml:space="preserve">Martin Öbo </w:t>
            </w:r>
            <w:r w:rsidR="00515603">
              <w:t>Härryda kommun</w:t>
            </w:r>
          </w:p>
          <w:p w14:paraId="761F4E50" w14:textId="58D5AF53" w:rsidR="00780C21" w:rsidRPr="00780C21" w:rsidRDefault="00780C21" w:rsidP="00780C21"/>
        </w:tc>
        <w:tc>
          <w:tcPr>
            <w:tcW w:w="2083" w:type="dxa"/>
            <w:vAlign w:val="center"/>
          </w:tcPr>
          <w:p w14:paraId="2A0C4867" w14:textId="3ED1ED0D" w:rsidR="00314140" w:rsidRDefault="00DB5F6D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Martin Öbo</w:t>
            </w:r>
          </w:p>
        </w:tc>
      </w:tr>
      <w:tr w:rsidR="006C2AA4" w14:paraId="2FFB14B1" w14:textId="77777777" w:rsidTr="00DB1565">
        <w:tc>
          <w:tcPr>
            <w:tcW w:w="1486" w:type="dxa"/>
          </w:tcPr>
          <w:p w14:paraId="12CDA8C6" w14:textId="30E572B7" w:rsidR="00426AD9" w:rsidRPr="003B55DA" w:rsidRDefault="004F0C02" w:rsidP="00780C21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13:40-14:05</w:t>
            </w:r>
          </w:p>
        </w:tc>
        <w:tc>
          <w:tcPr>
            <w:tcW w:w="5929" w:type="dxa"/>
          </w:tcPr>
          <w:p w14:paraId="4F7C2509" w14:textId="35A464D3" w:rsidR="006C2AA4" w:rsidRDefault="00CA0B83" w:rsidP="00AA17D0">
            <w:pPr>
              <w:pStyle w:val="Rubrik3"/>
            </w:pPr>
            <w:r>
              <w:t xml:space="preserve"> </w:t>
            </w:r>
            <w:r w:rsidR="00780C21">
              <w:t>79</w:t>
            </w:r>
            <w:r w:rsidR="006C2AA4">
              <w:t>. VD-rapport</w:t>
            </w:r>
          </w:p>
          <w:p w14:paraId="76D0745D" w14:textId="291873D9" w:rsidR="006C2AA4" w:rsidRPr="006C2AA4" w:rsidRDefault="006C2AA4" w:rsidP="006C2AA4"/>
        </w:tc>
        <w:tc>
          <w:tcPr>
            <w:tcW w:w="2083" w:type="dxa"/>
            <w:vAlign w:val="center"/>
          </w:tcPr>
          <w:p w14:paraId="360D1C15" w14:textId="140CFDC2" w:rsidR="006C2AA4" w:rsidRDefault="00363AEF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Patrik Andersson</w:t>
            </w:r>
          </w:p>
        </w:tc>
      </w:tr>
      <w:tr w:rsidR="005700AA" w14:paraId="5D26D51D" w14:textId="77777777" w:rsidTr="00DB1565">
        <w:tc>
          <w:tcPr>
            <w:tcW w:w="1486" w:type="dxa"/>
          </w:tcPr>
          <w:p w14:paraId="01D1410D" w14:textId="2C638FA2" w:rsidR="005700AA" w:rsidRPr="003B55DA" w:rsidRDefault="004F0C02" w:rsidP="00780C21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14:05-14:25</w:t>
            </w:r>
          </w:p>
        </w:tc>
        <w:tc>
          <w:tcPr>
            <w:tcW w:w="5929" w:type="dxa"/>
          </w:tcPr>
          <w:p w14:paraId="7B15D755" w14:textId="77777777" w:rsidR="005700AA" w:rsidRDefault="005700AA" w:rsidP="00AA17D0">
            <w:pPr>
              <w:pStyle w:val="Rubrik3"/>
            </w:pPr>
            <w:r>
              <w:t>80. Delägda bolag</w:t>
            </w:r>
          </w:p>
          <w:p w14:paraId="311EA245" w14:textId="77777777" w:rsidR="005700AA" w:rsidRDefault="005700AA" w:rsidP="005700AA">
            <w:r>
              <w:t>1 ALMI</w:t>
            </w:r>
          </w:p>
          <w:p w14:paraId="04A7BE91" w14:textId="259F0615" w:rsidR="005700AA" w:rsidRDefault="005700AA" w:rsidP="005700AA">
            <w:r>
              <w:t>2 Sahlgrenska Science Park</w:t>
            </w:r>
          </w:p>
          <w:p w14:paraId="53B943DF" w14:textId="68FFBEFC" w:rsidR="005700AA" w:rsidRPr="005700AA" w:rsidRDefault="005700AA" w:rsidP="005700AA">
            <w:r>
              <w:t>2 Lindholmen Science Park</w:t>
            </w:r>
          </w:p>
        </w:tc>
        <w:tc>
          <w:tcPr>
            <w:tcW w:w="2083" w:type="dxa"/>
            <w:vAlign w:val="center"/>
          </w:tcPr>
          <w:p w14:paraId="5240FEDC" w14:textId="77777777" w:rsidR="005700AA" w:rsidRDefault="005700AA" w:rsidP="00CA1BA4">
            <w:pPr>
              <w:rPr>
                <w:rFonts w:asciiTheme="majorHAnsi" w:hAnsiTheme="majorHAnsi" w:cstheme="majorHAnsi"/>
              </w:rPr>
            </w:pPr>
          </w:p>
          <w:p w14:paraId="59A1CE2D" w14:textId="77777777" w:rsidR="005700AA" w:rsidRDefault="005700AA" w:rsidP="00CA1BA4">
            <w:pPr>
              <w:rPr>
                <w:rFonts w:asciiTheme="majorHAnsi" w:hAnsiTheme="majorHAnsi" w:cstheme="majorHAnsi"/>
              </w:rPr>
            </w:pPr>
          </w:p>
          <w:p w14:paraId="31FBE3D3" w14:textId="2F6F754E" w:rsidR="005700AA" w:rsidRDefault="005700AA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Anders Sundberg</w:t>
            </w:r>
          </w:p>
          <w:p w14:paraId="33C4422E" w14:textId="77777777" w:rsidR="005700AA" w:rsidRDefault="005700AA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Anders Sundberg</w:t>
            </w:r>
          </w:p>
          <w:p w14:paraId="056DB78A" w14:textId="2226D0C1" w:rsidR="005700AA" w:rsidRDefault="005700AA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Derya Tumayer</w:t>
            </w:r>
          </w:p>
        </w:tc>
      </w:tr>
      <w:tr w:rsidR="004F0C02" w14:paraId="22E9074E" w14:textId="77777777" w:rsidTr="00DB1565">
        <w:tc>
          <w:tcPr>
            <w:tcW w:w="1486" w:type="dxa"/>
          </w:tcPr>
          <w:p w14:paraId="3134FFC8" w14:textId="76BBAB34" w:rsidR="004F0C02" w:rsidRDefault="004F0C02" w:rsidP="00CA1BA4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14:25-14:40</w:t>
            </w:r>
          </w:p>
        </w:tc>
        <w:tc>
          <w:tcPr>
            <w:tcW w:w="5929" w:type="dxa"/>
          </w:tcPr>
          <w:p w14:paraId="59456E27" w14:textId="741C2282" w:rsidR="004F0C02" w:rsidRDefault="004F0C02" w:rsidP="007D7593">
            <w:pPr>
              <w:pStyle w:val="Rubrik3"/>
            </w:pPr>
            <w:r>
              <w:t>PAUS</w:t>
            </w:r>
          </w:p>
        </w:tc>
        <w:tc>
          <w:tcPr>
            <w:tcW w:w="2083" w:type="dxa"/>
            <w:vAlign w:val="center"/>
          </w:tcPr>
          <w:p w14:paraId="579FA77B" w14:textId="77777777" w:rsidR="004F0C02" w:rsidRDefault="004F0C02" w:rsidP="00CA1BA4">
            <w:pPr>
              <w:rPr>
                <w:rFonts w:asciiTheme="majorHAnsi" w:hAnsiTheme="majorHAnsi" w:cstheme="majorHAnsi"/>
              </w:rPr>
            </w:pPr>
          </w:p>
        </w:tc>
      </w:tr>
      <w:tr w:rsidR="004F0C02" w14:paraId="2BD1387D" w14:textId="77777777" w:rsidTr="00DB1565">
        <w:tc>
          <w:tcPr>
            <w:tcW w:w="1486" w:type="dxa"/>
          </w:tcPr>
          <w:p w14:paraId="4B1C6E43" w14:textId="20844CE3" w:rsidR="004F0C02" w:rsidRDefault="004F0C02" w:rsidP="004F0C02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14:40-15:00</w:t>
            </w:r>
          </w:p>
        </w:tc>
        <w:tc>
          <w:tcPr>
            <w:tcW w:w="5929" w:type="dxa"/>
          </w:tcPr>
          <w:p w14:paraId="23B7E492" w14:textId="4368D85F" w:rsidR="004F0C02" w:rsidRDefault="004F0C02" w:rsidP="004F0C02">
            <w:pPr>
              <w:pStyle w:val="Rubrik3"/>
              <w:rPr>
                <w:lang w:val="en-US"/>
              </w:rPr>
            </w:pPr>
            <w:r>
              <w:rPr>
                <w:lang w:val="en-US"/>
              </w:rPr>
              <w:t xml:space="preserve">81. </w:t>
            </w:r>
            <w:proofErr w:type="spellStart"/>
            <w:r>
              <w:rPr>
                <w:lang w:val="en-US"/>
              </w:rPr>
              <w:t>Beslut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</w:t>
            </w:r>
            <w:r w:rsidR="009B1F30">
              <w:rPr>
                <w:lang w:val="en-US"/>
              </w:rPr>
              <w:t>k</w:t>
            </w:r>
            <w:r>
              <w:rPr>
                <w:lang w:val="en-US"/>
              </w:rPr>
              <w:t>rofonden</w:t>
            </w:r>
            <w:proofErr w:type="spellEnd"/>
          </w:p>
          <w:p w14:paraId="1CBEEF16" w14:textId="62607D72" w:rsidR="004F0C02" w:rsidRPr="004F0C02" w:rsidRDefault="004F0C02" w:rsidP="004F0C02">
            <w:pPr>
              <w:rPr>
                <w:lang w:val="en-US"/>
              </w:rPr>
            </w:pPr>
          </w:p>
        </w:tc>
        <w:tc>
          <w:tcPr>
            <w:tcW w:w="2083" w:type="dxa"/>
            <w:vAlign w:val="center"/>
          </w:tcPr>
          <w:p w14:paraId="63E6E44D" w14:textId="5C111516" w:rsidR="004F0C02" w:rsidRDefault="004F0C02" w:rsidP="004F0C0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Patrik Andersson</w:t>
            </w:r>
          </w:p>
        </w:tc>
      </w:tr>
      <w:tr w:rsidR="004F0C02" w14:paraId="4A35907E" w14:textId="77777777" w:rsidTr="00DB1565">
        <w:tc>
          <w:tcPr>
            <w:tcW w:w="1486" w:type="dxa"/>
          </w:tcPr>
          <w:p w14:paraId="2EA63613" w14:textId="16E06D79" w:rsidR="004F0C02" w:rsidRDefault="00496A0C" w:rsidP="004F0C02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15:00-15:20</w:t>
            </w:r>
          </w:p>
        </w:tc>
        <w:tc>
          <w:tcPr>
            <w:tcW w:w="5929" w:type="dxa"/>
          </w:tcPr>
          <w:p w14:paraId="22A4923A" w14:textId="77777777" w:rsidR="004F0C02" w:rsidRDefault="00496A0C" w:rsidP="009B1F30">
            <w:pPr>
              <w:pStyle w:val="Rubrik3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DB5F6D">
              <w:rPr>
                <w:lang w:val="en-US"/>
              </w:rPr>
              <w:t>2</w:t>
            </w:r>
            <w:r w:rsidRPr="00410984">
              <w:rPr>
                <w:lang w:val="en-US"/>
              </w:rPr>
              <w:t>. Information Industry Accelerator A</w:t>
            </w:r>
            <w:r>
              <w:rPr>
                <w:lang w:val="en-US"/>
              </w:rPr>
              <w:t>CT</w:t>
            </w:r>
          </w:p>
          <w:p w14:paraId="39755071" w14:textId="20575E39" w:rsidR="009B1F30" w:rsidRPr="009B1F30" w:rsidRDefault="009B1F30" w:rsidP="009B1F30">
            <w:pPr>
              <w:rPr>
                <w:lang w:val="en-US"/>
              </w:rPr>
            </w:pPr>
          </w:p>
        </w:tc>
        <w:tc>
          <w:tcPr>
            <w:tcW w:w="2083" w:type="dxa"/>
            <w:vAlign w:val="center"/>
          </w:tcPr>
          <w:p w14:paraId="649BDB36" w14:textId="764DA9E6" w:rsidR="004F0C02" w:rsidRDefault="00496A0C" w:rsidP="004F0C0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Per Österström</w:t>
            </w:r>
          </w:p>
        </w:tc>
      </w:tr>
      <w:tr w:rsidR="004F0C02" w:rsidRPr="00410984" w14:paraId="52BBAF26" w14:textId="77777777" w:rsidTr="00DB1565">
        <w:tc>
          <w:tcPr>
            <w:tcW w:w="1486" w:type="dxa"/>
          </w:tcPr>
          <w:p w14:paraId="0C9C07D3" w14:textId="1D70EBB3" w:rsidR="004F0C02" w:rsidRDefault="00496A0C" w:rsidP="004F0C02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15:20-15:50</w:t>
            </w:r>
          </w:p>
        </w:tc>
        <w:tc>
          <w:tcPr>
            <w:tcW w:w="5929" w:type="dxa"/>
          </w:tcPr>
          <w:p w14:paraId="0ACA4FA6" w14:textId="01842631" w:rsidR="00496A0C" w:rsidRDefault="00496A0C" w:rsidP="00496A0C">
            <w:pPr>
              <w:pStyle w:val="Rubrik3"/>
            </w:pPr>
            <w:r>
              <w:t>8</w:t>
            </w:r>
            <w:r w:rsidR="00DB5F6D">
              <w:t>3</w:t>
            </w:r>
            <w:r>
              <w:t>. N</w:t>
            </w:r>
            <w:r w:rsidR="00D50C58">
              <w:t>äringslivsstrategiska programmet</w:t>
            </w:r>
          </w:p>
          <w:p w14:paraId="0E5E504D" w14:textId="73C6932E" w:rsidR="00496A0C" w:rsidRDefault="00496A0C" w:rsidP="00496A0C">
            <w:pPr>
              <w:rPr>
                <w:sz w:val="22"/>
              </w:rPr>
            </w:pPr>
            <w:r>
              <w:rPr>
                <w:sz w:val="22"/>
              </w:rPr>
              <w:t>1.</w:t>
            </w:r>
            <w:r w:rsidR="001E10E2">
              <w:rPr>
                <w:sz w:val="22"/>
              </w:rPr>
              <w:t xml:space="preserve"> </w:t>
            </w:r>
            <w:r w:rsidR="001B784E">
              <w:rPr>
                <w:sz w:val="22"/>
              </w:rPr>
              <w:t>Utfall HP 4 2026-2027</w:t>
            </w:r>
          </w:p>
          <w:p w14:paraId="533B47E7" w14:textId="62B80BAD" w:rsidR="00496A0C" w:rsidRDefault="00496A0C" w:rsidP="00496A0C">
            <w:pPr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1B784E">
              <w:rPr>
                <w:sz w:val="22"/>
              </w:rPr>
              <w:t>Utfall indikatorer</w:t>
            </w:r>
          </w:p>
          <w:p w14:paraId="24425005" w14:textId="15D5747D" w:rsidR="00496A0C" w:rsidRDefault="00496A0C" w:rsidP="00496A0C">
            <w:pPr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1B784E">
              <w:rPr>
                <w:sz w:val="22"/>
              </w:rPr>
              <w:t>Status revidering programmet</w:t>
            </w:r>
          </w:p>
          <w:p w14:paraId="1F04A743" w14:textId="0C79AC75" w:rsidR="00496A0C" w:rsidRDefault="00496A0C" w:rsidP="00496A0C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4. Företagsbesöksdagen</w:t>
            </w:r>
            <w:r w:rsidR="001B784E">
              <w:rPr>
                <w:sz w:val="22"/>
              </w:rPr>
              <w:t xml:space="preserve"> 6 oktober</w:t>
            </w:r>
          </w:p>
          <w:p w14:paraId="58E4E7D7" w14:textId="11D19AEA" w:rsidR="004F0C02" w:rsidRPr="00496A0C" w:rsidRDefault="004F0C02" w:rsidP="004F0C02"/>
        </w:tc>
        <w:tc>
          <w:tcPr>
            <w:tcW w:w="2083" w:type="dxa"/>
            <w:vAlign w:val="center"/>
          </w:tcPr>
          <w:p w14:paraId="609F1A2A" w14:textId="04F53B95" w:rsidR="004F0C02" w:rsidRDefault="00496A0C" w:rsidP="004F0C02">
            <w:pPr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Pia Areblad</w:t>
            </w:r>
          </w:p>
        </w:tc>
      </w:tr>
      <w:tr w:rsidR="004F0C02" w14:paraId="360D0A2C" w14:textId="77777777" w:rsidTr="00DB1565">
        <w:tc>
          <w:tcPr>
            <w:tcW w:w="1486" w:type="dxa"/>
          </w:tcPr>
          <w:p w14:paraId="21E2C005" w14:textId="27A085FE" w:rsidR="004F0C02" w:rsidRPr="00410984" w:rsidRDefault="00496A0C" w:rsidP="004F0C02">
            <w:pPr>
              <w:pStyle w:val="Tideragenda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15:50-16:10</w:t>
            </w:r>
          </w:p>
        </w:tc>
        <w:tc>
          <w:tcPr>
            <w:tcW w:w="5929" w:type="dxa"/>
          </w:tcPr>
          <w:p w14:paraId="3496067F" w14:textId="12A8EF2C" w:rsidR="004F0C02" w:rsidRDefault="004F0C02" w:rsidP="004F0C02">
            <w:pPr>
              <w:pStyle w:val="Rubrik3"/>
            </w:pPr>
            <w:r>
              <w:t>84. Information plan för totalförsvar</w:t>
            </w:r>
          </w:p>
          <w:p w14:paraId="12ED3B3D" w14:textId="36D60788" w:rsidR="004F0C02" w:rsidRPr="00410984" w:rsidRDefault="004F0C02" w:rsidP="004F0C02"/>
        </w:tc>
        <w:tc>
          <w:tcPr>
            <w:tcW w:w="2083" w:type="dxa"/>
            <w:vAlign w:val="center"/>
          </w:tcPr>
          <w:p w14:paraId="32064836" w14:textId="7B5AD3B3" w:rsidR="004F0C02" w:rsidRDefault="004F0C02" w:rsidP="004F0C0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Per Österström/ Viktor Bjerde</w:t>
            </w:r>
          </w:p>
        </w:tc>
      </w:tr>
      <w:tr w:rsidR="004F0C02" w14:paraId="069CF7C5" w14:textId="77777777" w:rsidTr="00DB1565">
        <w:tc>
          <w:tcPr>
            <w:tcW w:w="1486" w:type="dxa"/>
          </w:tcPr>
          <w:p w14:paraId="04639F91" w14:textId="3B56232B" w:rsidR="004F0C02" w:rsidRPr="00410984" w:rsidRDefault="00496A0C" w:rsidP="004F0C02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16:10-16:25</w:t>
            </w:r>
          </w:p>
        </w:tc>
        <w:tc>
          <w:tcPr>
            <w:tcW w:w="5929" w:type="dxa"/>
          </w:tcPr>
          <w:p w14:paraId="6B9B8BDA" w14:textId="7A2149DF" w:rsidR="004F0C02" w:rsidRDefault="004F0C02" w:rsidP="004F0C02">
            <w:pPr>
              <w:pStyle w:val="Rubrik3"/>
            </w:pPr>
            <w:r>
              <w:t xml:space="preserve">85. Förstudie </w:t>
            </w:r>
            <w:r w:rsidR="00BC5BAF">
              <w:t>för framtida insatser inom kulturella och kreativa branscher</w:t>
            </w:r>
          </w:p>
          <w:p w14:paraId="7CED21F0" w14:textId="050D29ED" w:rsidR="004F0C02" w:rsidRPr="00C4792C" w:rsidRDefault="004F0C02" w:rsidP="004F0C02"/>
        </w:tc>
        <w:tc>
          <w:tcPr>
            <w:tcW w:w="2083" w:type="dxa"/>
            <w:vAlign w:val="center"/>
          </w:tcPr>
          <w:p w14:paraId="303BF118" w14:textId="7DA43C9F" w:rsidR="004F0C02" w:rsidRDefault="004F0C02" w:rsidP="004F0C0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Andreas Göthberg/ Karin Forsberg</w:t>
            </w:r>
          </w:p>
        </w:tc>
      </w:tr>
      <w:tr w:rsidR="004F0C02" w14:paraId="7EBFE1A0" w14:textId="77777777" w:rsidTr="00DB1565">
        <w:tc>
          <w:tcPr>
            <w:tcW w:w="1486" w:type="dxa"/>
          </w:tcPr>
          <w:p w14:paraId="7D321B99" w14:textId="0C436DE3" w:rsidR="004F0C02" w:rsidRDefault="004F0C02" w:rsidP="004F0C02">
            <w:pPr>
              <w:pStyle w:val="Tideragenda"/>
              <w:rPr>
                <w:rFonts w:asciiTheme="majorHAnsi" w:hAnsiTheme="majorHAnsi" w:cstheme="majorHAnsi"/>
              </w:rPr>
            </w:pPr>
          </w:p>
        </w:tc>
        <w:tc>
          <w:tcPr>
            <w:tcW w:w="5929" w:type="dxa"/>
          </w:tcPr>
          <w:p w14:paraId="0E0F04CC" w14:textId="7625BD96" w:rsidR="004F0C02" w:rsidRDefault="004F0C02" w:rsidP="004F0C02">
            <w:pPr>
              <w:pStyle w:val="Rubrik3"/>
            </w:pPr>
            <w:r>
              <w:t>86. Övriga frågor</w:t>
            </w:r>
          </w:p>
          <w:p w14:paraId="0659C914" w14:textId="1D6FD2F3" w:rsidR="004F0C02" w:rsidRPr="001369A1" w:rsidRDefault="004F0C02" w:rsidP="004F0C02"/>
        </w:tc>
        <w:tc>
          <w:tcPr>
            <w:tcW w:w="2083" w:type="dxa"/>
            <w:vAlign w:val="center"/>
          </w:tcPr>
          <w:p w14:paraId="3D83A78F" w14:textId="29EF680C" w:rsidR="004F0C02" w:rsidRDefault="004F0C02" w:rsidP="004F0C02">
            <w:pPr>
              <w:rPr>
                <w:rFonts w:asciiTheme="majorHAnsi" w:hAnsiTheme="majorHAnsi" w:cstheme="majorHAnsi"/>
              </w:rPr>
            </w:pPr>
          </w:p>
        </w:tc>
      </w:tr>
    </w:tbl>
    <w:p w14:paraId="2B85740C" w14:textId="6E7F99FA" w:rsidR="00072E1D" w:rsidRPr="00916453" w:rsidRDefault="00B54B02" w:rsidP="0014701D">
      <w:pPr>
        <w:pStyle w:val="Rubrik3"/>
        <w:rPr>
          <w:rFonts w:ascii="Arial" w:hAnsi="Arial" w:cs="Arial"/>
          <w:b w:val="0"/>
          <w:bCs w:val="0"/>
          <w:sz w:val="24"/>
        </w:rPr>
      </w:pPr>
      <w:r w:rsidRPr="00762D24">
        <w:t xml:space="preserve">     </w:t>
      </w:r>
      <w:r w:rsidR="00762D24" w:rsidRPr="00762D24">
        <w:tab/>
      </w:r>
    </w:p>
    <w:sectPr w:rsidR="00072E1D" w:rsidRPr="00916453" w:rsidSect="00947F2F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37D43" w14:textId="77777777" w:rsidR="00516633" w:rsidRDefault="00516633" w:rsidP="00947F2F">
      <w:pPr>
        <w:spacing w:after="0" w:line="240" w:lineRule="auto"/>
      </w:pPr>
      <w:r>
        <w:separator/>
      </w:r>
    </w:p>
  </w:endnote>
  <w:endnote w:type="continuationSeparator" w:id="0">
    <w:p w14:paraId="569E7B7B" w14:textId="77777777" w:rsidR="00516633" w:rsidRDefault="00516633" w:rsidP="00947F2F">
      <w:pPr>
        <w:spacing w:after="0" w:line="240" w:lineRule="auto"/>
      </w:pPr>
      <w:r>
        <w:continuationSeparator/>
      </w:r>
    </w:p>
  </w:endnote>
  <w:endnote w:type="continuationNotice" w:id="1">
    <w:p w14:paraId="65FDB839" w14:textId="77777777" w:rsidR="00516633" w:rsidRDefault="005166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4587" w14:textId="77777777" w:rsidR="00471261" w:rsidRDefault="00471261">
    <w:pPr>
      <w:pStyle w:val="Sidfot"/>
      <w:jc w:val="center"/>
    </w:pPr>
  </w:p>
  <w:p w14:paraId="523BF733" w14:textId="77777777" w:rsidR="00471261" w:rsidRDefault="00471261">
    <w:pPr>
      <w:pStyle w:val="Sidfot"/>
      <w:jc w:val="center"/>
    </w:pPr>
  </w:p>
  <w:p w14:paraId="61875157" w14:textId="77777777" w:rsidR="00471261" w:rsidRDefault="00471261">
    <w:pPr>
      <w:pStyle w:val="Sidfot"/>
      <w:jc w:val="center"/>
    </w:pPr>
  </w:p>
  <w:sdt>
    <w:sdtPr>
      <w:rPr>
        <w:sz w:val="18"/>
        <w:szCs w:val="18"/>
      </w:rPr>
      <w:id w:val="1336888555"/>
      <w:docPartObj>
        <w:docPartGallery w:val="Page Numbers (Bottom of Page)"/>
        <w:docPartUnique/>
      </w:docPartObj>
    </w:sdtPr>
    <w:sdtEndPr/>
    <w:sdtContent>
      <w:p w14:paraId="1F487370" w14:textId="77777777" w:rsidR="00947F2F" w:rsidRPr="00471261" w:rsidRDefault="00471261" w:rsidP="00471261">
        <w:pPr>
          <w:pStyle w:val="Sidfot"/>
          <w:jc w:val="center"/>
          <w:rPr>
            <w:sz w:val="18"/>
            <w:szCs w:val="18"/>
          </w:rPr>
        </w:pPr>
        <w:r w:rsidRPr="00471261">
          <w:rPr>
            <w:sz w:val="18"/>
            <w:szCs w:val="18"/>
          </w:rPr>
          <w:fldChar w:fldCharType="begin"/>
        </w:r>
        <w:r w:rsidRPr="00471261">
          <w:rPr>
            <w:sz w:val="18"/>
            <w:szCs w:val="18"/>
          </w:rPr>
          <w:instrText>PAGE   \* MERGEFORMAT</w:instrText>
        </w:r>
        <w:r w:rsidRPr="00471261">
          <w:rPr>
            <w:sz w:val="18"/>
            <w:szCs w:val="18"/>
          </w:rPr>
          <w:fldChar w:fldCharType="separate"/>
        </w:r>
        <w:r w:rsidRPr="00471261">
          <w:rPr>
            <w:sz w:val="18"/>
            <w:szCs w:val="18"/>
          </w:rPr>
          <w:t>2</w:t>
        </w:r>
        <w:r w:rsidRPr="00471261"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0B53" w14:textId="77777777" w:rsidR="00654CC7" w:rsidRDefault="00F04F6B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57EBFB4" wp14:editId="7A8D4E5A">
          <wp:simplePos x="0" y="0"/>
          <wp:positionH relativeFrom="column">
            <wp:posOffset>5274945</wp:posOffset>
          </wp:positionH>
          <wp:positionV relativeFrom="bottomMargin">
            <wp:posOffset>93980</wp:posOffset>
          </wp:positionV>
          <wp:extent cx="1056640" cy="678180"/>
          <wp:effectExtent l="0" t="0" r="0" b="7620"/>
          <wp:wrapNone/>
          <wp:docPr id="6" name="Bild 3" descr="M:\M&amp;K - Projekt\BRG\Grafiska element och standardtexter\2013\BRG logotyp originalfil\LOGO\businessregion_blue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:\M&amp;K - Projekt\BRG\Grafiska element och standardtexter\2013\BRG logotyp originalfil\LOGO\businessregion_blue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9C2C85" w14:textId="77777777" w:rsidR="00654CC7" w:rsidRDefault="00654CC7">
    <w:pPr>
      <w:pStyle w:val="Sidfot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A03DD77" wp14:editId="2153E0FE">
              <wp:simplePos x="0" y="0"/>
              <wp:positionH relativeFrom="margin">
                <wp:align>left</wp:align>
              </wp:positionH>
              <wp:positionV relativeFrom="bottomMargin">
                <wp:posOffset>190006</wp:posOffset>
              </wp:positionV>
              <wp:extent cx="4631055" cy="695960"/>
              <wp:effectExtent l="0" t="0" r="0" b="8890"/>
              <wp:wrapThrough wrapText="bothSides">
                <wp:wrapPolygon edited="0">
                  <wp:start x="0" y="0"/>
                  <wp:lineTo x="0" y="21285"/>
                  <wp:lineTo x="21502" y="21285"/>
                  <wp:lineTo x="21502" y="0"/>
                  <wp:lineTo x="0" y="0"/>
                </wp:wrapPolygon>
              </wp:wrapThrough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31055" cy="6959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EB440C" w14:textId="77777777" w:rsidR="00735F89" w:rsidRDefault="00735F89" w:rsidP="00654CC7">
                          <w:pPr>
                            <w:spacing w:after="60"/>
                            <w:rPr>
                              <w:rFonts w:ascii="Arial" w:hAnsi="Arial" w:cs="Arial"/>
                              <w:sz w:val="14"/>
                            </w:rPr>
                          </w:pPr>
                          <w:r w:rsidRPr="00735F89">
                            <w:rPr>
                              <w:rFonts w:ascii="Arial" w:hAnsi="Arial" w:cs="Arial"/>
                              <w:b/>
                              <w:caps/>
                              <w:color w:val="3A5776" w:themeColor="text2"/>
                              <w:sz w:val="14"/>
                            </w:rPr>
                            <w:t>Business Region Göteborg AB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br/>
                            <w:t xml:space="preserve">Besöksadress: </w:t>
                          </w:r>
                          <w:r w:rsidR="005F127A">
                            <w:rPr>
                              <w:rFonts w:ascii="Arial" w:hAnsi="Arial" w:cs="Arial"/>
                              <w:sz w:val="14"/>
                            </w:rPr>
                            <w:t>Östra Hamngatan 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, Postadress: Box 11119, 404 23 Göteborg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br/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4"/>
                            </w:rPr>
                            <w:t>Telefon växel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: 031-367 61 00, </w:t>
                          </w:r>
                          <w:r w:rsidR="00654CC7" w:rsidRPr="00654CC7">
                            <w:rPr>
                              <w:rFonts w:ascii="Arial" w:hAnsi="Arial" w:cs="Arial"/>
                              <w:sz w:val="14"/>
                            </w:rPr>
                            <w:t>www.businessregiongoteborg.se</w:t>
                          </w:r>
                        </w:p>
                        <w:p w14:paraId="419E36AF" w14:textId="77777777" w:rsidR="00654CC7" w:rsidRPr="00D8640B" w:rsidRDefault="00654CC7" w:rsidP="00735F89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BUSINESS REGION GÖTEBORG – EN DEL AV GÖTEBORGS STAD I SAMARBETE MED REGIONEN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3DD77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0;margin-top:14.95pt;width:364.65pt;height:54.8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" fillcolor="white [3201]" stroked="f" strokeweight=".5pt">
              <v:textbox inset="0">
                <w:txbxContent>
                  <w:p w14:paraId="29EB440C" w14:textId="77777777" w:rsidR="00735F89" w:rsidRDefault="00735F89" w:rsidP="00654CC7">
                    <w:pPr>
                      <w:spacing w:after="60"/>
                      <w:rPr>
                        <w:rFonts w:ascii="Arial" w:hAnsi="Arial" w:cs="Arial"/>
                        <w:sz w:val="14"/>
                      </w:rPr>
                    </w:pPr>
                    <w:r w:rsidRPr="00735F89">
                      <w:rPr>
                        <w:rFonts w:ascii="Arial" w:hAnsi="Arial" w:cs="Arial"/>
                        <w:b/>
                        <w:caps/>
                        <w:color w:val="3A5776" w:themeColor="text2"/>
                        <w:sz w:val="14"/>
                      </w:rPr>
                      <w:t>Business Region Göteborg AB</w:t>
                    </w:r>
                    <w:r>
                      <w:rPr>
                        <w:rFonts w:ascii="Arial" w:hAnsi="Arial" w:cs="Arial"/>
                        <w:sz w:val="14"/>
                      </w:rPr>
                      <w:br/>
                      <w:t xml:space="preserve">Besöksadress: </w:t>
                    </w:r>
                    <w:r w:rsidR="005F127A">
                      <w:rPr>
                        <w:rFonts w:ascii="Arial" w:hAnsi="Arial" w:cs="Arial"/>
                        <w:sz w:val="14"/>
                      </w:rPr>
                      <w:t>Östra Hamngatan 5</w:t>
                    </w:r>
                    <w:r>
                      <w:rPr>
                        <w:rFonts w:ascii="Arial" w:hAnsi="Arial" w:cs="Arial"/>
                        <w:sz w:val="14"/>
                      </w:rPr>
                      <w:t>, Postadress: Box 11119, 404 23 Göteborg</w:t>
                    </w:r>
                    <w:r>
                      <w:rPr>
                        <w:rFonts w:ascii="Arial" w:hAnsi="Arial" w:cs="Arial"/>
                        <w:sz w:val="14"/>
                      </w:rPr>
                      <w:br/>
                      <w:t xml:space="preserve">Telefon växel: 031-367 61 00, </w:t>
                    </w:r>
                    <w:r w:rsidR="00654CC7" w:rsidRPr="00654CC7">
                      <w:rPr>
                        <w:rFonts w:ascii="Arial" w:hAnsi="Arial" w:cs="Arial"/>
                        <w:sz w:val="14"/>
                      </w:rPr>
                      <w:t>www.businessregiongoteborg.se</w:t>
                    </w:r>
                  </w:p>
                  <w:p w14:paraId="419E36AF" w14:textId="77777777" w:rsidR="00654CC7" w:rsidRPr="00D8640B" w:rsidRDefault="00654CC7" w:rsidP="00735F89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BUSINESS REGION GÖTEBORG – EN DEL AV GÖTEBORGS STAD I SAMARBETE MED REGIONEN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</w:p>
  <w:p w14:paraId="5164BB17" w14:textId="77777777" w:rsidR="00947F2F" w:rsidRDefault="00947F2F">
    <w:pPr>
      <w:pStyle w:val="Sidfot"/>
      <w:rPr>
        <w:noProof/>
      </w:rPr>
    </w:pPr>
  </w:p>
  <w:p w14:paraId="206A33DB" w14:textId="77777777" w:rsidR="00654CC7" w:rsidRDefault="00654CC7">
    <w:pPr>
      <w:pStyle w:val="Sidfo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2E7BA" w14:textId="77777777" w:rsidR="00516633" w:rsidRDefault="00516633" w:rsidP="00947F2F">
      <w:pPr>
        <w:spacing w:after="0" w:line="240" w:lineRule="auto"/>
      </w:pPr>
      <w:r>
        <w:separator/>
      </w:r>
    </w:p>
  </w:footnote>
  <w:footnote w:type="continuationSeparator" w:id="0">
    <w:p w14:paraId="145476D4" w14:textId="77777777" w:rsidR="00516633" w:rsidRDefault="00516633" w:rsidP="00947F2F">
      <w:pPr>
        <w:spacing w:after="0" w:line="240" w:lineRule="auto"/>
      </w:pPr>
      <w:r>
        <w:continuationSeparator/>
      </w:r>
    </w:p>
  </w:footnote>
  <w:footnote w:type="continuationNotice" w:id="1">
    <w:p w14:paraId="6EB41AE2" w14:textId="77777777" w:rsidR="00516633" w:rsidRDefault="005166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9CB"/>
    <w:multiLevelType w:val="hybridMultilevel"/>
    <w:tmpl w:val="5B4A97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B132F"/>
    <w:multiLevelType w:val="hybridMultilevel"/>
    <w:tmpl w:val="14DEF67C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6354FC3"/>
    <w:multiLevelType w:val="hybridMultilevel"/>
    <w:tmpl w:val="89E480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E2BCE"/>
    <w:multiLevelType w:val="hybridMultilevel"/>
    <w:tmpl w:val="596868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77B57"/>
    <w:multiLevelType w:val="hybridMultilevel"/>
    <w:tmpl w:val="1396CE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13F22"/>
    <w:multiLevelType w:val="multilevel"/>
    <w:tmpl w:val="9CA2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B1285C"/>
    <w:multiLevelType w:val="hybridMultilevel"/>
    <w:tmpl w:val="1374CBD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365DE0"/>
    <w:multiLevelType w:val="hybridMultilevel"/>
    <w:tmpl w:val="37F873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55D05"/>
    <w:multiLevelType w:val="hybridMultilevel"/>
    <w:tmpl w:val="93D4BE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06848"/>
    <w:multiLevelType w:val="hybridMultilevel"/>
    <w:tmpl w:val="B02C3E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C6C3C"/>
    <w:multiLevelType w:val="hybridMultilevel"/>
    <w:tmpl w:val="16507B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E11CBD"/>
    <w:multiLevelType w:val="hybridMultilevel"/>
    <w:tmpl w:val="8E3285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D48BF"/>
    <w:multiLevelType w:val="hybridMultilevel"/>
    <w:tmpl w:val="FD6A7E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A360A"/>
    <w:multiLevelType w:val="hybridMultilevel"/>
    <w:tmpl w:val="BDA29F58"/>
    <w:lvl w:ilvl="0" w:tplc="8B804422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  <w:color w:val="3A5776" w:themeColor="text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D3DCC"/>
    <w:multiLevelType w:val="hybridMultilevel"/>
    <w:tmpl w:val="E932C6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90813"/>
    <w:multiLevelType w:val="hybridMultilevel"/>
    <w:tmpl w:val="B89A9846"/>
    <w:lvl w:ilvl="0" w:tplc="F8684DA2">
      <w:start w:val="30"/>
      <w:numFmt w:val="bullet"/>
      <w:lvlText w:val="-"/>
      <w:lvlJc w:val="left"/>
      <w:pPr>
        <w:ind w:left="166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16" w15:restartNumberingAfterBreak="0">
    <w:nsid w:val="34321D97"/>
    <w:multiLevelType w:val="hybridMultilevel"/>
    <w:tmpl w:val="BE124FA6"/>
    <w:lvl w:ilvl="0" w:tplc="0D42DD7E">
      <w:start w:val="18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C795F"/>
    <w:multiLevelType w:val="hybridMultilevel"/>
    <w:tmpl w:val="2E7821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B2E2D"/>
    <w:multiLevelType w:val="hybridMultilevel"/>
    <w:tmpl w:val="63786D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47359A"/>
    <w:multiLevelType w:val="hybridMultilevel"/>
    <w:tmpl w:val="34A289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721AFF"/>
    <w:multiLevelType w:val="hybridMultilevel"/>
    <w:tmpl w:val="B818E3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D07F85"/>
    <w:multiLevelType w:val="hybridMultilevel"/>
    <w:tmpl w:val="C4B00A6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170407"/>
    <w:multiLevelType w:val="hybridMultilevel"/>
    <w:tmpl w:val="4FEEBB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870EA"/>
    <w:multiLevelType w:val="hybridMultilevel"/>
    <w:tmpl w:val="254E93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43115"/>
    <w:multiLevelType w:val="hybridMultilevel"/>
    <w:tmpl w:val="728267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E37702"/>
    <w:multiLevelType w:val="hybridMultilevel"/>
    <w:tmpl w:val="B89A69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55353"/>
    <w:multiLevelType w:val="hybridMultilevel"/>
    <w:tmpl w:val="AB0443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97893"/>
    <w:multiLevelType w:val="hybridMultilevel"/>
    <w:tmpl w:val="21CC05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74693D"/>
    <w:multiLevelType w:val="hybridMultilevel"/>
    <w:tmpl w:val="34F627CC"/>
    <w:lvl w:ilvl="0" w:tplc="ADCCFE2A">
      <w:start w:val="18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A62FA"/>
    <w:multiLevelType w:val="hybridMultilevel"/>
    <w:tmpl w:val="A89E32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DB29D7"/>
    <w:multiLevelType w:val="hybridMultilevel"/>
    <w:tmpl w:val="A21A71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029303">
    <w:abstractNumId w:val="13"/>
  </w:num>
  <w:num w:numId="2" w16cid:durableId="1323435269">
    <w:abstractNumId w:val="5"/>
  </w:num>
  <w:num w:numId="3" w16cid:durableId="1693535623">
    <w:abstractNumId w:val="11"/>
  </w:num>
  <w:num w:numId="4" w16cid:durableId="470249712">
    <w:abstractNumId w:val="1"/>
  </w:num>
  <w:num w:numId="5" w16cid:durableId="1122504895">
    <w:abstractNumId w:val="2"/>
  </w:num>
  <w:num w:numId="6" w16cid:durableId="1279872931">
    <w:abstractNumId w:val="30"/>
  </w:num>
  <w:num w:numId="7" w16cid:durableId="1545294823">
    <w:abstractNumId w:val="15"/>
  </w:num>
  <w:num w:numId="8" w16cid:durableId="1415854053">
    <w:abstractNumId w:val="27"/>
  </w:num>
  <w:num w:numId="9" w16cid:durableId="1320503963">
    <w:abstractNumId w:val="26"/>
  </w:num>
  <w:num w:numId="10" w16cid:durableId="1245460210">
    <w:abstractNumId w:val="6"/>
  </w:num>
  <w:num w:numId="11" w16cid:durableId="111479271">
    <w:abstractNumId w:val="24"/>
  </w:num>
  <w:num w:numId="12" w16cid:durableId="2121995661">
    <w:abstractNumId w:val="28"/>
  </w:num>
  <w:num w:numId="13" w16cid:durableId="114450812">
    <w:abstractNumId w:val="16"/>
  </w:num>
  <w:num w:numId="14" w16cid:durableId="383716821">
    <w:abstractNumId w:val="23"/>
  </w:num>
  <w:num w:numId="15" w16cid:durableId="1102603446">
    <w:abstractNumId w:val="7"/>
  </w:num>
  <w:num w:numId="16" w16cid:durableId="489516691">
    <w:abstractNumId w:val="18"/>
  </w:num>
  <w:num w:numId="17" w16cid:durableId="2077168025">
    <w:abstractNumId w:val="22"/>
  </w:num>
  <w:num w:numId="18" w16cid:durableId="1116369891">
    <w:abstractNumId w:val="10"/>
  </w:num>
  <w:num w:numId="19" w16cid:durableId="1825584787">
    <w:abstractNumId w:val="25"/>
  </w:num>
  <w:num w:numId="20" w16cid:durableId="1738672758">
    <w:abstractNumId w:val="4"/>
  </w:num>
  <w:num w:numId="21" w16cid:durableId="472409178">
    <w:abstractNumId w:val="9"/>
  </w:num>
  <w:num w:numId="22" w16cid:durableId="137573259">
    <w:abstractNumId w:val="19"/>
  </w:num>
  <w:num w:numId="23" w16cid:durableId="1478300832">
    <w:abstractNumId w:val="29"/>
  </w:num>
  <w:num w:numId="24" w16cid:durableId="585119533">
    <w:abstractNumId w:val="0"/>
  </w:num>
  <w:num w:numId="25" w16cid:durableId="1810005157">
    <w:abstractNumId w:val="3"/>
  </w:num>
  <w:num w:numId="26" w16cid:durableId="11107587">
    <w:abstractNumId w:val="12"/>
  </w:num>
  <w:num w:numId="27" w16cid:durableId="1921214646">
    <w:abstractNumId w:val="21"/>
  </w:num>
  <w:num w:numId="28" w16cid:durableId="357123557">
    <w:abstractNumId w:val="14"/>
  </w:num>
  <w:num w:numId="29" w16cid:durableId="605382817">
    <w:abstractNumId w:val="17"/>
  </w:num>
  <w:num w:numId="30" w16cid:durableId="1125463187">
    <w:abstractNumId w:val="8"/>
  </w:num>
  <w:num w:numId="31" w16cid:durableId="20475381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2B"/>
    <w:rsid w:val="00004FA8"/>
    <w:rsid w:val="00010209"/>
    <w:rsid w:val="0001344C"/>
    <w:rsid w:val="00017D02"/>
    <w:rsid w:val="000230B6"/>
    <w:rsid w:val="00026668"/>
    <w:rsid w:val="0002786E"/>
    <w:rsid w:val="0003087D"/>
    <w:rsid w:val="000308A4"/>
    <w:rsid w:val="00032D2C"/>
    <w:rsid w:val="00035BBC"/>
    <w:rsid w:val="000414B9"/>
    <w:rsid w:val="00041F0F"/>
    <w:rsid w:val="0005350B"/>
    <w:rsid w:val="00053B40"/>
    <w:rsid w:val="00053EB6"/>
    <w:rsid w:val="000540E8"/>
    <w:rsid w:val="00055784"/>
    <w:rsid w:val="0006194F"/>
    <w:rsid w:val="00064DC0"/>
    <w:rsid w:val="000657AF"/>
    <w:rsid w:val="00070B8D"/>
    <w:rsid w:val="00072396"/>
    <w:rsid w:val="00072E1D"/>
    <w:rsid w:val="0007482F"/>
    <w:rsid w:val="00081BEF"/>
    <w:rsid w:val="00081FE7"/>
    <w:rsid w:val="000865F7"/>
    <w:rsid w:val="00087647"/>
    <w:rsid w:val="00093C04"/>
    <w:rsid w:val="000942A8"/>
    <w:rsid w:val="000960B1"/>
    <w:rsid w:val="00097004"/>
    <w:rsid w:val="0009704B"/>
    <w:rsid w:val="000A21BD"/>
    <w:rsid w:val="000A2886"/>
    <w:rsid w:val="000A3D9F"/>
    <w:rsid w:val="000A55C9"/>
    <w:rsid w:val="000B2B8D"/>
    <w:rsid w:val="000B34DC"/>
    <w:rsid w:val="000B390F"/>
    <w:rsid w:val="000B6B7F"/>
    <w:rsid w:val="000C2684"/>
    <w:rsid w:val="000C4001"/>
    <w:rsid w:val="000D4BA7"/>
    <w:rsid w:val="000E2C1F"/>
    <w:rsid w:val="000E4341"/>
    <w:rsid w:val="000F35E7"/>
    <w:rsid w:val="000F47F2"/>
    <w:rsid w:val="000F5097"/>
    <w:rsid w:val="000F5613"/>
    <w:rsid w:val="0010041E"/>
    <w:rsid w:val="001016AD"/>
    <w:rsid w:val="001028C3"/>
    <w:rsid w:val="0010485B"/>
    <w:rsid w:val="00106482"/>
    <w:rsid w:val="001102AF"/>
    <w:rsid w:val="00110F78"/>
    <w:rsid w:val="00112251"/>
    <w:rsid w:val="00113B1F"/>
    <w:rsid w:val="00113FFB"/>
    <w:rsid w:val="00116227"/>
    <w:rsid w:val="001179BE"/>
    <w:rsid w:val="00123121"/>
    <w:rsid w:val="00124ED8"/>
    <w:rsid w:val="00126D54"/>
    <w:rsid w:val="00126D9C"/>
    <w:rsid w:val="00131E4E"/>
    <w:rsid w:val="001340A5"/>
    <w:rsid w:val="001369A1"/>
    <w:rsid w:val="001413E9"/>
    <w:rsid w:val="00141592"/>
    <w:rsid w:val="0014365D"/>
    <w:rsid w:val="00144062"/>
    <w:rsid w:val="0014701D"/>
    <w:rsid w:val="001544F3"/>
    <w:rsid w:val="0015607C"/>
    <w:rsid w:val="0016086E"/>
    <w:rsid w:val="00163DAD"/>
    <w:rsid w:val="00163F95"/>
    <w:rsid w:val="001717EA"/>
    <w:rsid w:val="0018371D"/>
    <w:rsid w:val="00183760"/>
    <w:rsid w:val="00185232"/>
    <w:rsid w:val="00192975"/>
    <w:rsid w:val="001946A0"/>
    <w:rsid w:val="00197B6D"/>
    <w:rsid w:val="00197BC7"/>
    <w:rsid w:val="001A0956"/>
    <w:rsid w:val="001A0D73"/>
    <w:rsid w:val="001A3DF8"/>
    <w:rsid w:val="001A6EFF"/>
    <w:rsid w:val="001B188C"/>
    <w:rsid w:val="001B5292"/>
    <w:rsid w:val="001B784E"/>
    <w:rsid w:val="001C1388"/>
    <w:rsid w:val="001C3A1B"/>
    <w:rsid w:val="001C5102"/>
    <w:rsid w:val="001D0F72"/>
    <w:rsid w:val="001D6379"/>
    <w:rsid w:val="001D6603"/>
    <w:rsid w:val="001D667D"/>
    <w:rsid w:val="001E10E2"/>
    <w:rsid w:val="001E270B"/>
    <w:rsid w:val="001E41A9"/>
    <w:rsid w:val="001F4883"/>
    <w:rsid w:val="001F5B8E"/>
    <w:rsid w:val="002021D1"/>
    <w:rsid w:val="00203136"/>
    <w:rsid w:val="00203A1A"/>
    <w:rsid w:val="002040A7"/>
    <w:rsid w:val="0021531C"/>
    <w:rsid w:val="00216743"/>
    <w:rsid w:val="00221AF9"/>
    <w:rsid w:val="0022543F"/>
    <w:rsid w:val="002265E7"/>
    <w:rsid w:val="00233DB5"/>
    <w:rsid w:val="002343EA"/>
    <w:rsid w:val="00247907"/>
    <w:rsid w:val="002508B7"/>
    <w:rsid w:val="00252EB1"/>
    <w:rsid w:val="0025789D"/>
    <w:rsid w:val="0026349F"/>
    <w:rsid w:val="002654E8"/>
    <w:rsid w:val="00271863"/>
    <w:rsid w:val="00274CA8"/>
    <w:rsid w:val="00276BFB"/>
    <w:rsid w:val="002775A8"/>
    <w:rsid w:val="00280F7F"/>
    <w:rsid w:val="0028460D"/>
    <w:rsid w:val="002859AB"/>
    <w:rsid w:val="00291F1E"/>
    <w:rsid w:val="002932E0"/>
    <w:rsid w:val="00296C2D"/>
    <w:rsid w:val="002A6A39"/>
    <w:rsid w:val="002B1124"/>
    <w:rsid w:val="002B32B7"/>
    <w:rsid w:val="002B3785"/>
    <w:rsid w:val="002B4144"/>
    <w:rsid w:val="002D1E63"/>
    <w:rsid w:val="002D690F"/>
    <w:rsid w:val="002E0CAE"/>
    <w:rsid w:val="002F2866"/>
    <w:rsid w:val="002F7D37"/>
    <w:rsid w:val="00302074"/>
    <w:rsid w:val="00304036"/>
    <w:rsid w:val="00307F78"/>
    <w:rsid w:val="003124E3"/>
    <w:rsid w:val="00314140"/>
    <w:rsid w:val="003149B2"/>
    <w:rsid w:val="00317C67"/>
    <w:rsid w:val="00337FDE"/>
    <w:rsid w:val="003400C7"/>
    <w:rsid w:val="00342D98"/>
    <w:rsid w:val="00350D0A"/>
    <w:rsid w:val="00352AC2"/>
    <w:rsid w:val="00354F32"/>
    <w:rsid w:val="00362FA8"/>
    <w:rsid w:val="00363AEF"/>
    <w:rsid w:val="00366ADC"/>
    <w:rsid w:val="0036719E"/>
    <w:rsid w:val="0037209B"/>
    <w:rsid w:val="0037704E"/>
    <w:rsid w:val="0038793B"/>
    <w:rsid w:val="00392A33"/>
    <w:rsid w:val="00395656"/>
    <w:rsid w:val="003969A6"/>
    <w:rsid w:val="003A0029"/>
    <w:rsid w:val="003A2420"/>
    <w:rsid w:val="003A665D"/>
    <w:rsid w:val="003A6FE4"/>
    <w:rsid w:val="003A7DBA"/>
    <w:rsid w:val="003B0B8F"/>
    <w:rsid w:val="003B55DA"/>
    <w:rsid w:val="003C098C"/>
    <w:rsid w:val="003C115A"/>
    <w:rsid w:val="003D163D"/>
    <w:rsid w:val="003D2102"/>
    <w:rsid w:val="003D7187"/>
    <w:rsid w:val="003D74AD"/>
    <w:rsid w:val="003E042A"/>
    <w:rsid w:val="003E1C33"/>
    <w:rsid w:val="003E6F33"/>
    <w:rsid w:val="003F4656"/>
    <w:rsid w:val="003F6BC7"/>
    <w:rsid w:val="003F6F91"/>
    <w:rsid w:val="00401AFE"/>
    <w:rsid w:val="004024C5"/>
    <w:rsid w:val="00404F6E"/>
    <w:rsid w:val="00406527"/>
    <w:rsid w:val="00410984"/>
    <w:rsid w:val="0041283B"/>
    <w:rsid w:val="00415EEF"/>
    <w:rsid w:val="00420511"/>
    <w:rsid w:val="004208D2"/>
    <w:rsid w:val="00424572"/>
    <w:rsid w:val="00426AD9"/>
    <w:rsid w:val="0043273A"/>
    <w:rsid w:val="0043420B"/>
    <w:rsid w:val="00436016"/>
    <w:rsid w:val="00437CA3"/>
    <w:rsid w:val="0044106C"/>
    <w:rsid w:val="00443160"/>
    <w:rsid w:val="0045117B"/>
    <w:rsid w:val="00454FBC"/>
    <w:rsid w:val="004604F2"/>
    <w:rsid w:val="004627EC"/>
    <w:rsid w:val="00465CC4"/>
    <w:rsid w:val="0046713E"/>
    <w:rsid w:val="0047037A"/>
    <w:rsid w:val="00471261"/>
    <w:rsid w:val="00491D65"/>
    <w:rsid w:val="00495384"/>
    <w:rsid w:val="00496A0C"/>
    <w:rsid w:val="004A2810"/>
    <w:rsid w:val="004A69F1"/>
    <w:rsid w:val="004B2DB8"/>
    <w:rsid w:val="004B7666"/>
    <w:rsid w:val="004C57AE"/>
    <w:rsid w:val="004C6A85"/>
    <w:rsid w:val="004D248D"/>
    <w:rsid w:val="004D2DF6"/>
    <w:rsid w:val="004D6524"/>
    <w:rsid w:val="004D73C7"/>
    <w:rsid w:val="004D7BDE"/>
    <w:rsid w:val="004D7EE0"/>
    <w:rsid w:val="004D7FC4"/>
    <w:rsid w:val="004E6145"/>
    <w:rsid w:val="004E66F1"/>
    <w:rsid w:val="004E6B1E"/>
    <w:rsid w:val="004F0C02"/>
    <w:rsid w:val="00500B53"/>
    <w:rsid w:val="005057B3"/>
    <w:rsid w:val="0050696D"/>
    <w:rsid w:val="005115CC"/>
    <w:rsid w:val="00515603"/>
    <w:rsid w:val="00516633"/>
    <w:rsid w:val="0052130C"/>
    <w:rsid w:val="00522D09"/>
    <w:rsid w:val="00523885"/>
    <w:rsid w:val="00524F07"/>
    <w:rsid w:val="00525B38"/>
    <w:rsid w:val="00534BA5"/>
    <w:rsid w:val="00535043"/>
    <w:rsid w:val="005418BB"/>
    <w:rsid w:val="00545AC8"/>
    <w:rsid w:val="00546E6E"/>
    <w:rsid w:val="0055107F"/>
    <w:rsid w:val="00552E9F"/>
    <w:rsid w:val="00554052"/>
    <w:rsid w:val="0055787F"/>
    <w:rsid w:val="005637B4"/>
    <w:rsid w:val="00565962"/>
    <w:rsid w:val="005700AA"/>
    <w:rsid w:val="00571248"/>
    <w:rsid w:val="0057694E"/>
    <w:rsid w:val="00581883"/>
    <w:rsid w:val="00581E9B"/>
    <w:rsid w:val="00582453"/>
    <w:rsid w:val="0058336B"/>
    <w:rsid w:val="005865AD"/>
    <w:rsid w:val="00587548"/>
    <w:rsid w:val="00592A64"/>
    <w:rsid w:val="005A0608"/>
    <w:rsid w:val="005A2549"/>
    <w:rsid w:val="005A4F7C"/>
    <w:rsid w:val="005A726B"/>
    <w:rsid w:val="005B17A7"/>
    <w:rsid w:val="005B271B"/>
    <w:rsid w:val="005B2D24"/>
    <w:rsid w:val="005B5C29"/>
    <w:rsid w:val="005B6562"/>
    <w:rsid w:val="005C7B9E"/>
    <w:rsid w:val="005D6F3B"/>
    <w:rsid w:val="005E22F1"/>
    <w:rsid w:val="005E76CF"/>
    <w:rsid w:val="005F127A"/>
    <w:rsid w:val="005F26F7"/>
    <w:rsid w:val="005F50B4"/>
    <w:rsid w:val="005F53FA"/>
    <w:rsid w:val="005F5869"/>
    <w:rsid w:val="0060519D"/>
    <w:rsid w:val="006105C2"/>
    <w:rsid w:val="00617CBB"/>
    <w:rsid w:val="00620821"/>
    <w:rsid w:val="00620961"/>
    <w:rsid w:val="0062260A"/>
    <w:rsid w:val="00625910"/>
    <w:rsid w:val="00630170"/>
    <w:rsid w:val="00634896"/>
    <w:rsid w:val="00636130"/>
    <w:rsid w:val="00636974"/>
    <w:rsid w:val="006413CE"/>
    <w:rsid w:val="00641E5F"/>
    <w:rsid w:val="00653A4C"/>
    <w:rsid w:val="00654CC7"/>
    <w:rsid w:val="00656399"/>
    <w:rsid w:val="006575EF"/>
    <w:rsid w:val="00663D22"/>
    <w:rsid w:val="00664CC8"/>
    <w:rsid w:val="00672DB7"/>
    <w:rsid w:val="00675925"/>
    <w:rsid w:val="006823DA"/>
    <w:rsid w:val="00696FD6"/>
    <w:rsid w:val="00697525"/>
    <w:rsid w:val="00697808"/>
    <w:rsid w:val="00697D9A"/>
    <w:rsid w:val="006A2231"/>
    <w:rsid w:val="006A43A1"/>
    <w:rsid w:val="006B0B1C"/>
    <w:rsid w:val="006B6B96"/>
    <w:rsid w:val="006C0F4A"/>
    <w:rsid w:val="006C2AA4"/>
    <w:rsid w:val="006C5A9E"/>
    <w:rsid w:val="006C7CF7"/>
    <w:rsid w:val="006C7D8D"/>
    <w:rsid w:val="006D3C0F"/>
    <w:rsid w:val="006D469D"/>
    <w:rsid w:val="006D4CA4"/>
    <w:rsid w:val="006D4EC4"/>
    <w:rsid w:val="006D7B37"/>
    <w:rsid w:val="006E3EE0"/>
    <w:rsid w:val="006E6D91"/>
    <w:rsid w:val="006E7456"/>
    <w:rsid w:val="006F1E8D"/>
    <w:rsid w:val="006F37C4"/>
    <w:rsid w:val="006F6866"/>
    <w:rsid w:val="00700B31"/>
    <w:rsid w:val="00706DDF"/>
    <w:rsid w:val="007124BB"/>
    <w:rsid w:val="00713B43"/>
    <w:rsid w:val="00715DEC"/>
    <w:rsid w:val="00720CEE"/>
    <w:rsid w:val="00725EE2"/>
    <w:rsid w:val="00735F89"/>
    <w:rsid w:val="00740081"/>
    <w:rsid w:val="00742A5E"/>
    <w:rsid w:val="00744625"/>
    <w:rsid w:val="00751518"/>
    <w:rsid w:val="00752F5D"/>
    <w:rsid w:val="0075491F"/>
    <w:rsid w:val="00757E4A"/>
    <w:rsid w:val="00762D24"/>
    <w:rsid w:val="007635DA"/>
    <w:rsid w:val="0076753F"/>
    <w:rsid w:val="007724EC"/>
    <w:rsid w:val="007739A9"/>
    <w:rsid w:val="00780C21"/>
    <w:rsid w:val="00782ED3"/>
    <w:rsid w:val="007839A4"/>
    <w:rsid w:val="007840B8"/>
    <w:rsid w:val="00785800"/>
    <w:rsid w:val="007877CF"/>
    <w:rsid w:val="0079240D"/>
    <w:rsid w:val="00792728"/>
    <w:rsid w:val="007932D5"/>
    <w:rsid w:val="00793FC4"/>
    <w:rsid w:val="0079468A"/>
    <w:rsid w:val="007977EA"/>
    <w:rsid w:val="00797F41"/>
    <w:rsid w:val="007A1960"/>
    <w:rsid w:val="007A411C"/>
    <w:rsid w:val="007A4EFA"/>
    <w:rsid w:val="007A6848"/>
    <w:rsid w:val="007B0C38"/>
    <w:rsid w:val="007C29E5"/>
    <w:rsid w:val="007C3164"/>
    <w:rsid w:val="007C7662"/>
    <w:rsid w:val="007D7593"/>
    <w:rsid w:val="007E60EE"/>
    <w:rsid w:val="007F0C14"/>
    <w:rsid w:val="007F0C6E"/>
    <w:rsid w:val="007F2CDD"/>
    <w:rsid w:val="007F3A2B"/>
    <w:rsid w:val="007F75CF"/>
    <w:rsid w:val="008063D9"/>
    <w:rsid w:val="00815BCB"/>
    <w:rsid w:val="00821BAE"/>
    <w:rsid w:val="00835251"/>
    <w:rsid w:val="00836F54"/>
    <w:rsid w:val="0084159D"/>
    <w:rsid w:val="00842B34"/>
    <w:rsid w:val="00847489"/>
    <w:rsid w:val="008529A5"/>
    <w:rsid w:val="00861BCD"/>
    <w:rsid w:val="00863184"/>
    <w:rsid w:val="0086366B"/>
    <w:rsid w:val="00875A45"/>
    <w:rsid w:val="0087768A"/>
    <w:rsid w:val="00881C5E"/>
    <w:rsid w:val="00884171"/>
    <w:rsid w:val="008905FD"/>
    <w:rsid w:val="008909FA"/>
    <w:rsid w:val="00890CA9"/>
    <w:rsid w:val="00894723"/>
    <w:rsid w:val="00894AB2"/>
    <w:rsid w:val="008A1BCB"/>
    <w:rsid w:val="008A52F5"/>
    <w:rsid w:val="008A5BF2"/>
    <w:rsid w:val="008A6380"/>
    <w:rsid w:val="008B472E"/>
    <w:rsid w:val="008B7123"/>
    <w:rsid w:val="008C1DB3"/>
    <w:rsid w:val="008C3485"/>
    <w:rsid w:val="008C67B4"/>
    <w:rsid w:val="008C7EED"/>
    <w:rsid w:val="008D0DA4"/>
    <w:rsid w:val="008D2A59"/>
    <w:rsid w:val="008D4145"/>
    <w:rsid w:val="008D664D"/>
    <w:rsid w:val="008D695C"/>
    <w:rsid w:val="008D7EB0"/>
    <w:rsid w:val="008E0FED"/>
    <w:rsid w:val="008E117C"/>
    <w:rsid w:val="008E1A79"/>
    <w:rsid w:val="008E2954"/>
    <w:rsid w:val="008E46EA"/>
    <w:rsid w:val="008E4724"/>
    <w:rsid w:val="008E4B13"/>
    <w:rsid w:val="008F3B79"/>
    <w:rsid w:val="008F6217"/>
    <w:rsid w:val="008F623B"/>
    <w:rsid w:val="008F6322"/>
    <w:rsid w:val="0090627B"/>
    <w:rsid w:val="00907885"/>
    <w:rsid w:val="00910FA9"/>
    <w:rsid w:val="00916453"/>
    <w:rsid w:val="009172E0"/>
    <w:rsid w:val="00920FE2"/>
    <w:rsid w:val="0092458E"/>
    <w:rsid w:val="00927299"/>
    <w:rsid w:val="0093265F"/>
    <w:rsid w:val="00932974"/>
    <w:rsid w:val="00935FC6"/>
    <w:rsid w:val="00947F2F"/>
    <w:rsid w:val="009510F4"/>
    <w:rsid w:val="00953C3F"/>
    <w:rsid w:val="00954175"/>
    <w:rsid w:val="00954DEE"/>
    <w:rsid w:val="00955BC3"/>
    <w:rsid w:val="009579AB"/>
    <w:rsid w:val="00961B70"/>
    <w:rsid w:val="00976BDD"/>
    <w:rsid w:val="00981D43"/>
    <w:rsid w:val="00985691"/>
    <w:rsid w:val="009871B3"/>
    <w:rsid w:val="00987F7F"/>
    <w:rsid w:val="00993943"/>
    <w:rsid w:val="009944D1"/>
    <w:rsid w:val="00995974"/>
    <w:rsid w:val="009A03F2"/>
    <w:rsid w:val="009A5E97"/>
    <w:rsid w:val="009B10A5"/>
    <w:rsid w:val="009B1AD7"/>
    <w:rsid w:val="009B1F30"/>
    <w:rsid w:val="009B2E61"/>
    <w:rsid w:val="009B4618"/>
    <w:rsid w:val="009B564C"/>
    <w:rsid w:val="009B7BC0"/>
    <w:rsid w:val="009C38E6"/>
    <w:rsid w:val="009C43C7"/>
    <w:rsid w:val="009C452F"/>
    <w:rsid w:val="009D29CD"/>
    <w:rsid w:val="009E65E7"/>
    <w:rsid w:val="009F1CD0"/>
    <w:rsid w:val="009F2C7E"/>
    <w:rsid w:val="009F2CC5"/>
    <w:rsid w:val="009F3461"/>
    <w:rsid w:val="009F6C15"/>
    <w:rsid w:val="00A005D6"/>
    <w:rsid w:val="00A00DA2"/>
    <w:rsid w:val="00A02AB7"/>
    <w:rsid w:val="00A07013"/>
    <w:rsid w:val="00A163D1"/>
    <w:rsid w:val="00A27CA7"/>
    <w:rsid w:val="00A33D6A"/>
    <w:rsid w:val="00A412AB"/>
    <w:rsid w:val="00A51269"/>
    <w:rsid w:val="00A53FA3"/>
    <w:rsid w:val="00A54899"/>
    <w:rsid w:val="00A671B1"/>
    <w:rsid w:val="00A67EA9"/>
    <w:rsid w:val="00A7596B"/>
    <w:rsid w:val="00A8091C"/>
    <w:rsid w:val="00A97ECA"/>
    <w:rsid w:val="00AA0BAA"/>
    <w:rsid w:val="00AA17D0"/>
    <w:rsid w:val="00AA71C1"/>
    <w:rsid w:val="00AB043E"/>
    <w:rsid w:val="00AC1567"/>
    <w:rsid w:val="00AC2824"/>
    <w:rsid w:val="00AC353A"/>
    <w:rsid w:val="00AC35D3"/>
    <w:rsid w:val="00AC3B03"/>
    <w:rsid w:val="00AD0234"/>
    <w:rsid w:val="00AE07E6"/>
    <w:rsid w:val="00AE0A04"/>
    <w:rsid w:val="00AE66C9"/>
    <w:rsid w:val="00AE74BC"/>
    <w:rsid w:val="00AF294E"/>
    <w:rsid w:val="00AF2EC6"/>
    <w:rsid w:val="00AF3890"/>
    <w:rsid w:val="00B0030D"/>
    <w:rsid w:val="00B02366"/>
    <w:rsid w:val="00B13886"/>
    <w:rsid w:val="00B16043"/>
    <w:rsid w:val="00B16D8E"/>
    <w:rsid w:val="00B17261"/>
    <w:rsid w:val="00B21A22"/>
    <w:rsid w:val="00B31DC0"/>
    <w:rsid w:val="00B33367"/>
    <w:rsid w:val="00B3574D"/>
    <w:rsid w:val="00B3622D"/>
    <w:rsid w:val="00B375E9"/>
    <w:rsid w:val="00B3783D"/>
    <w:rsid w:val="00B4045C"/>
    <w:rsid w:val="00B41F0D"/>
    <w:rsid w:val="00B46F69"/>
    <w:rsid w:val="00B4772D"/>
    <w:rsid w:val="00B50A74"/>
    <w:rsid w:val="00B52F01"/>
    <w:rsid w:val="00B5416E"/>
    <w:rsid w:val="00B54B02"/>
    <w:rsid w:val="00B562B8"/>
    <w:rsid w:val="00B66680"/>
    <w:rsid w:val="00B679A2"/>
    <w:rsid w:val="00B722FA"/>
    <w:rsid w:val="00B83055"/>
    <w:rsid w:val="00B8348B"/>
    <w:rsid w:val="00B84AC7"/>
    <w:rsid w:val="00B85A67"/>
    <w:rsid w:val="00B86116"/>
    <w:rsid w:val="00B914E2"/>
    <w:rsid w:val="00B952C7"/>
    <w:rsid w:val="00B959B9"/>
    <w:rsid w:val="00B96DA9"/>
    <w:rsid w:val="00BA506B"/>
    <w:rsid w:val="00BA7E00"/>
    <w:rsid w:val="00BB283F"/>
    <w:rsid w:val="00BC29DE"/>
    <w:rsid w:val="00BC410D"/>
    <w:rsid w:val="00BC528A"/>
    <w:rsid w:val="00BC5BAF"/>
    <w:rsid w:val="00BC66AA"/>
    <w:rsid w:val="00BC756D"/>
    <w:rsid w:val="00BD03C1"/>
    <w:rsid w:val="00BD5348"/>
    <w:rsid w:val="00BD6643"/>
    <w:rsid w:val="00BE0963"/>
    <w:rsid w:val="00BE1FC3"/>
    <w:rsid w:val="00BE3F01"/>
    <w:rsid w:val="00BF0552"/>
    <w:rsid w:val="00BF6365"/>
    <w:rsid w:val="00C007A0"/>
    <w:rsid w:val="00C01433"/>
    <w:rsid w:val="00C023B7"/>
    <w:rsid w:val="00C101C8"/>
    <w:rsid w:val="00C14DC1"/>
    <w:rsid w:val="00C15CDA"/>
    <w:rsid w:val="00C32141"/>
    <w:rsid w:val="00C34590"/>
    <w:rsid w:val="00C34B9B"/>
    <w:rsid w:val="00C442BC"/>
    <w:rsid w:val="00C45D1D"/>
    <w:rsid w:val="00C4792C"/>
    <w:rsid w:val="00C47A2F"/>
    <w:rsid w:val="00C55162"/>
    <w:rsid w:val="00C66111"/>
    <w:rsid w:val="00C707FE"/>
    <w:rsid w:val="00C722EE"/>
    <w:rsid w:val="00C72917"/>
    <w:rsid w:val="00C75100"/>
    <w:rsid w:val="00C77FF3"/>
    <w:rsid w:val="00C83B93"/>
    <w:rsid w:val="00C84790"/>
    <w:rsid w:val="00C92C57"/>
    <w:rsid w:val="00C94874"/>
    <w:rsid w:val="00C96C94"/>
    <w:rsid w:val="00CA0B83"/>
    <w:rsid w:val="00CA1BA4"/>
    <w:rsid w:val="00CA35EF"/>
    <w:rsid w:val="00CA38AC"/>
    <w:rsid w:val="00CA50DE"/>
    <w:rsid w:val="00CB017E"/>
    <w:rsid w:val="00CB65C0"/>
    <w:rsid w:val="00CC5FA2"/>
    <w:rsid w:val="00CC64BC"/>
    <w:rsid w:val="00CD2AAC"/>
    <w:rsid w:val="00CD596E"/>
    <w:rsid w:val="00CE13E5"/>
    <w:rsid w:val="00CF5F7B"/>
    <w:rsid w:val="00D00A2C"/>
    <w:rsid w:val="00D034AA"/>
    <w:rsid w:val="00D04266"/>
    <w:rsid w:val="00D06DB7"/>
    <w:rsid w:val="00D10873"/>
    <w:rsid w:val="00D16ADB"/>
    <w:rsid w:val="00D30392"/>
    <w:rsid w:val="00D318E8"/>
    <w:rsid w:val="00D32C4D"/>
    <w:rsid w:val="00D37D09"/>
    <w:rsid w:val="00D4514A"/>
    <w:rsid w:val="00D50C58"/>
    <w:rsid w:val="00D5137E"/>
    <w:rsid w:val="00D51C3E"/>
    <w:rsid w:val="00D5558C"/>
    <w:rsid w:val="00D61249"/>
    <w:rsid w:val="00D628E5"/>
    <w:rsid w:val="00D6639A"/>
    <w:rsid w:val="00D70484"/>
    <w:rsid w:val="00D7361E"/>
    <w:rsid w:val="00D73B59"/>
    <w:rsid w:val="00D742DC"/>
    <w:rsid w:val="00D90864"/>
    <w:rsid w:val="00D9194C"/>
    <w:rsid w:val="00D925B4"/>
    <w:rsid w:val="00D92CC8"/>
    <w:rsid w:val="00D9373E"/>
    <w:rsid w:val="00D95D1F"/>
    <w:rsid w:val="00DA10DE"/>
    <w:rsid w:val="00DB1565"/>
    <w:rsid w:val="00DB2949"/>
    <w:rsid w:val="00DB3D09"/>
    <w:rsid w:val="00DB53E9"/>
    <w:rsid w:val="00DB5F6D"/>
    <w:rsid w:val="00DC1454"/>
    <w:rsid w:val="00DC304E"/>
    <w:rsid w:val="00DC731C"/>
    <w:rsid w:val="00DD2437"/>
    <w:rsid w:val="00DD49AA"/>
    <w:rsid w:val="00DD775B"/>
    <w:rsid w:val="00DD7BB8"/>
    <w:rsid w:val="00DE1C40"/>
    <w:rsid w:val="00DE62D8"/>
    <w:rsid w:val="00DE6444"/>
    <w:rsid w:val="00DE7FDB"/>
    <w:rsid w:val="00DF158B"/>
    <w:rsid w:val="00DF1B73"/>
    <w:rsid w:val="00DF523F"/>
    <w:rsid w:val="00E00DD5"/>
    <w:rsid w:val="00E032BB"/>
    <w:rsid w:val="00E05CAF"/>
    <w:rsid w:val="00E10E45"/>
    <w:rsid w:val="00E11432"/>
    <w:rsid w:val="00E139F8"/>
    <w:rsid w:val="00E14587"/>
    <w:rsid w:val="00E15304"/>
    <w:rsid w:val="00E17A94"/>
    <w:rsid w:val="00E2198E"/>
    <w:rsid w:val="00E273F3"/>
    <w:rsid w:val="00E3089C"/>
    <w:rsid w:val="00E3199E"/>
    <w:rsid w:val="00E33B77"/>
    <w:rsid w:val="00E412D4"/>
    <w:rsid w:val="00E55A7B"/>
    <w:rsid w:val="00E64999"/>
    <w:rsid w:val="00E657D6"/>
    <w:rsid w:val="00E71BAA"/>
    <w:rsid w:val="00E734F5"/>
    <w:rsid w:val="00E750CC"/>
    <w:rsid w:val="00E77BF7"/>
    <w:rsid w:val="00E9081D"/>
    <w:rsid w:val="00EA60DD"/>
    <w:rsid w:val="00EB4CB2"/>
    <w:rsid w:val="00EB6839"/>
    <w:rsid w:val="00EB77A3"/>
    <w:rsid w:val="00ED4DAF"/>
    <w:rsid w:val="00ED6936"/>
    <w:rsid w:val="00EE4549"/>
    <w:rsid w:val="00EE4585"/>
    <w:rsid w:val="00EF06F2"/>
    <w:rsid w:val="00F04F6B"/>
    <w:rsid w:val="00F0662E"/>
    <w:rsid w:val="00F07816"/>
    <w:rsid w:val="00F106CE"/>
    <w:rsid w:val="00F1489A"/>
    <w:rsid w:val="00F16EE7"/>
    <w:rsid w:val="00F204BC"/>
    <w:rsid w:val="00F22F85"/>
    <w:rsid w:val="00F26A80"/>
    <w:rsid w:val="00F26EAD"/>
    <w:rsid w:val="00F33654"/>
    <w:rsid w:val="00F34DA0"/>
    <w:rsid w:val="00F508E1"/>
    <w:rsid w:val="00F520D9"/>
    <w:rsid w:val="00F5582B"/>
    <w:rsid w:val="00F55DAA"/>
    <w:rsid w:val="00F562A8"/>
    <w:rsid w:val="00F602EA"/>
    <w:rsid w:val="00F750F7"/>
    <w:rsid w:val="00F77BC4"/>
    <w:rsid w:val="00F81089"/>
    <w:rsid w:val="00F87681"/>
    <w:rsid w:val="00F92556"/>
    <w:rsid w:val="00F92F0B"/>
    <w:rsid w:val="00F9668A"/>
    <w:rsid w:val="00F977D6"/>
    <w:rsid w:val="00FA1225"/>
    <w:rsid w:val="00FA1BED"/>
    <w:rsid w:val="00FA4A7B"/>
    <w:rsid w:val="00FA7346"/>
    <w:rsid w:val="00FA7FEB"/>
    <w:rsid w:val="00FB1AE5"/>
    <w:rsid w:val="00FB484E"/>
    <w:rsid w:val="00FB51E6"/>
    <w:rsid w:val="00FC3248"/>
    <w:rsid w:val="00FC574A"/>
    <w:rsid w:val="00FC7C63"/>
    <w:rsid w:val="00FD0411"/>
    <w:rsid w:val="00FD0DE1"/>
    <w:rsid w:val="00FD7506"/>
    <w:rsid w:val="00FF2DF5"/>
    <w:rsid w:val="00FF47DD"/>
    <w:rsid w:val="00FF7799"/>
    <w:rsid w:val="00FF7EA3"/>
    <w:rsid w:val="01288035"/>
    <w:rsid w:val="02F8FC8A"/>
    <w:rsid w:val="049C6F17"/>
    <w:rsid w:val="0649C5A9"/>
    <w:rsid w:val="07ACD842"/>
    <w:rsid w:val="0C9FDED0"/>
    <w:rsid w:val="0CAEAE71"/>
    <w:rsid w:val="0DDFF074"/>
    <w:rsid w:val="0F2F7224"/>
    <w:rsid w:val="1031F010"/>
    <w:rsid w:val="132C0483"/>
    <w:rsid w:val="133784E0"/>
    <w:rsid w:val="15F6E563"/>
    <w:rsid w:val="16DC654A"/>
    <w:rsid w:val="16E38ED5"/>
    <w:rsid w:val="1BEDB663"/>
    <w:rsid w:val="1D909D30"/>
    <w:rsid w:val="2268F554"/>
    <w:rsid w:val="24637491"/>
    <w:rsid w:val="2B386EDF"/>
    <w:rsid w:val="2B9024D4"/>
    <w:rsid w:val="34D3BD14"/>
    <w:rsid w:val="36AEF146"/>
    <w:rsid w:val="3789F2B1"/>
    <w:rsid w:val="3B2397D5"/>
    <w:rsid w:val="3DC4D24A"/>
    <w:rsid w:val="3F8E1117"/>
    <w:rsid w:val="419A245F"/>
    <w:rsid w:val="43AD8162"/>
    <w:rsid w:val="43EF2E1D"/>
    <w:rsid w:val="4448E65F"/>
    <w:rsid w:val="4A0F6130"/>
    <w:rsid w:val="52D906D9"/>
    <w:rsid w:val="53D46BF8"/>
    <w:rsid w:val="557C5031"/>
    <w:rsid w:val="577FB98E"/>
    <w:rsid w:val="57E2E3A3"/>
    <w:rsid w:val="596AD56B"/>
    <w:rsid w:val="5F30641E"/>
    <w:rsid w:val="5FA51582"/>
    <w:rsid w:val="67B160EF"/>
    <w:rsid w:val="68B442FD"/>
    <w:rsid w:val="694D3150"/>
    <w:rsid w:val="6AE901B1"/>
    <w:rsid w:val="6E20A273"/>
    <w:rsid w:val="762ED7E2"/>
    <w:rsid w:val="78A21F4F"/>
    <w:rsid w:val="7B071301"/>
    <w:rsid w:val="7B943A60"/>
    <w:rsid w:val="7E14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FA924D"/>
  <w15:chartTrackingRefBased/>
  <w15:docId w15:val="{A801008B-D134-4C09-91DA-21393041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D91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751518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color w:val="3A5776" w:themeColor="text2"/>
      <w:sz w:val="36"/>
      <w:szCs w:val="36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04F6B"/>
    <w:pPr>
      <w:keepNext/>
      <w:keepLines/>
      <w:spacing w:before="240" w:after="120" w:line="240" w:lineRule="auto"/>
      <w:outlineLvl w:val="1"/>
    </w:pPr>
    <w:rPr>
      <w:rFonts w:ascii="Arial Black" w:eastAsiaTheme="majorEastAsia" w:hAnsi="Arial Black" w:cstheme="majorBidi"/>
      <w:caps/>
      <w:color w:val="3A5776" w:themeColor="text2"/>
      <w:sz w:val="24"/>
      <w:szCs w:val="24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E6D91"/>
    <w:pPr>
      <w:keepNext/>
      <w:keepLines/>
      <w:spacing w:before="240" w:after="120" w:line="240" w:lineRule="auto"/>
      <w:outlineLvl w:val="2"/>
    </w:pPr>
    <w:rPr>
      <w:rFonts w:asciiTheme="majorHAnsi" w:eastAsiaTheme="majorEastAsia" w:hAnsiTheme="majorHAnsi" w:cstheme="majorBidi"/>
      <w:b/>
      <w:bCs/>
      <w:color w:val="3A5776" w:themeColor="text2"/>
      <w:sz w:val="22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6E6D91"/>
    <w:pPr>
      <w:spacing w:after="360" w:line="240" w:lineRule="auto"/>
      <w:contextualSpacing/>
    </w:pPr>
    <w:rPr>
      <w:rFonts w:asciiTheme="majorHAnsi" w:eastAsiaTheme="majorEastAsia" w:hAnsiTheme="majorHAnsi" w:cstheme="majorBidi"/>
      <w:b/>
      <w:color w:val="3A5776" w:themeColor="text2"/>
      <w:spacing w:val="-10"/>
      <w:kern w:val="28"/>
      <w:sz w:val="50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E6D91"/>
    <w:rPr>
      <w:rFonts w:asciiTheme="majorHAnsi" w:eastAsiaTheme="majorEastAsia" w:hAnsiTheme="majorHAnsi" w:cstheme="majorBidi"/>
      <w:b/>
      <w:color w:val="3A5776" w:themeColor="text2"/>
      <w:spacing w:val="-10"/>
      <w:kern w:val="28"/>
      <w:sz w:val="50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751518"/>
    <w:rPr>
      <w:rFonts w:asciiTheme="majorHAnsi" w:eastAsiaTheme="majorEastAsia" w:hAnsiTheme="majorHAnsi" w:cstheme="majorBidi"/>
      <w:b/>
      <w:color w:val="3A5776" w:themeColor="text2"/>
      <w:sz w:val="36"/>
      <w:szCs w:val="36"/>
    </w:rPr>
  </w:style>
  <w:style w:type="character" w:customStyle="1" w:styleId="Rubrik2Char">
    <w:name w:val="Rubrik 2 Char"/>
    <w:basedOn w:val="Standardstycketeckensnitt"/>
    <w:link w:val="Rubrik2"/>
    <w:uiPriority w:val="9"/>
    <w:rsid w:val="00F04F6B"/>
    <w:rPr>
      <w:rFonts w:ascii="Arial Black" w:eastAsiaTheme="majorEastAsia" w:hAnsi="Arial Black" w:cstheme="majorBidi"/>
      <w:caps/>
      <w:color w:val="3A5776" w:themeColor="text2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6E6D91"/>
    <w:rPr>
      <w:rFonts w:asciiTheme="majorHAnsi" w:eastAsiaTheme="majorEastAsia" w:hAnsiTheme="majorHAnsi" w:cstheme="majorBidi"/>
      <w:b/>
      <w:bCs/>
      <w:color w:val="3A5776" w:themeColor="text2"/>
      <w:szCs w:val="24"/>
    </w:rPr>
  </w:style>
  <w:style w:type="paragraph" w:styleId="Liststycke">
    <w:name w:val="List Paragraph"/>
    <w:basedOn w:val="Normal"/>
    <w:uiPriority w:val="34"/>
    <w:qFormat/>
    <w:rsid w:val="00735F89"/>
    <w:pPr>
      <w:numPr>
        <w:numId w:val="1"/>
      </w:numPr>
      <w:ind w:left="284" w:hanging="284"/>
      <w:contextualSpacing/>
    </w:pPr>
  </w:style>
  <w:style w:type="paragraph" w:styleId="Ingetavstnd">
    <w:name w:val="No Spacing"/>
    <w:uiPriority w:val="1"/>
    <w:rsid w:val="009A5E97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947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47F2F"/>
  </w:style>
  <w:style w:type="paragraph" w:styleId="Sidfot">
    <w:name w:val="footer"/>
    <w:basedOn w:val="Normal"/>
    <w:link w:val="SidfotChar"/>
    <w:uiPriority w:val="99"/>
    <w:unhideWhenUsed/>
    <w:rsid w:val="00947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47F2F"/>
  </w:style>
  <w:style w:type="character" w:styleId="Hyperlnk">
    <w:name w:val="Hyperlink"/>
    <w:basedOn w:val="Standardstycketeckensnitt"/>
    <w:uiPriority w:val="99"/>
    <w:unhideWhenUsed/>
    <w:rsid w:val="00654CC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54CC7"/>
    <w:rPr>
      <w:color w:val="605E5C"/>
      <w:shd w:val="clear" w:color="auto" w:fill="E1DFDD"/>
    </w:rPr>
  </w:style>
  <w:style w:type="paragraph" w:customStyle="1" w:styleId="Plats">
    <w:name w:val="Plats"/>
    <w:basedOn w:val="Normal"/>
    <w:rsid w:val="005A726B"/>
    <w:pPr>
      <w:spacing w:after="0" w:line="240" w:lineRule="auto"/>
      <w:jc w:val="right"/>
    </w:pPr>
    <w:rPr>
      <w:rFonts w:ascii="Tahoma" w:eastAsia="Times New Roman" w:hAnsi="Tahoma" w:cs="Tahoma"/>
      <w:szCs w:val="20"/>
      <w:lang w:eastAsia="sv-SE" w:bidi="sv-SE"/>
    </w:rPr>
  </w:style>
  <w:style w:type="table" w:customStyle="1" w:styleId="Normaltabell1">
    <w:name w:val="Normal tabell1"/>
    <w:semiHidden/>
    <w:rsid w:val="005A726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sv-SE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ld10pt">
    <w:name w:val="Bold 10 pt."/>
    <w:basedOn w:val="Normal"/>
    <w:link w:val="Fet10ptTkn"/>
    <w:rsid w:val="005A726B"/>
    <w:pPr>
      <w:spacing w:after="0" w:line="240" w:lineRule="auto"/>
    </w:pPr>
    <w:rPr>
      <w:rFonts w:ascii="Tahoma" w:eastAsia="Times New Roman" w:hAnsi="Tahoma" w:cs="Tahoma"/>
      <w:szCs w:val="20"/>
      <w:lang w:val="en-GB" w:eastAsia="zh-CN"/>
    </w:rPr>
  </w:style>
  <w:style w:type="character" w:customStyle="1" w:styleId="Fet10ptTkn">
    <w:name w:val="Fet 10 pt. Tkn"/>
    <w:basedOn w:val="Standardstycketeckensnitt"/>
    <w:link w:val="Bold10pt"/>
    <w:locked/>
    <w:rsid w:val="005A726B"/>
    <w:rPr>
      <w:rFonts w:ascii="Tahoma" w:eastAsia="Times New Roman" w:hAnsi="Tahoma" w:cs="Tahoma"/>
      <w:sz w:val="20"/>
      <w:szCs w:val="20"/>
      <w:lang w:val="en-GB" w:eastAsia="zh-CN"/>
    </w:rPr>
  </w:style>
  <w:style w:type="character" w:styleId="Platshllartext">
    <w:name w:val="Placeholder Text"/>
    <w:basedOn w:val="Standardstycketeckensnitt"/>
    <w:uiPriority w:val="99"/>
    <w:semiHidden/>
    <w:rsid w:val="00E00DD5"/>
    <w:rPr>
      <w:color w:val="808080"/>
    </w:rPr>
  </w:style>
  <w:style w:type="table" w:styleId="Tabellrutnt">
    <w:name w:val="Table Grid"/>
    <w:basedOn w:val="Normaltabell"/>
    <w:uiPriority w:val="39"/>
    <w:rsid w:val="00E00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rikMtesagenda">
    <w:name w:val="Rubrik Mötesagenda"/>
    <w:basedOn w:val="Rubrik1"/>
    <w:link w:val="RubrikMtesagendaChar"/>
    <w:qFormat/>
    <w:rsid w:val="006E6D91"/>
    <w:rPr>
      <w:sz w:val="30"/>
    </w:rPr>
  </w:style>
  <w:style w:type="paragraph" w:customStyle="1" w:styleId="Tideragenda">
    <w:name w:val="Tider agenda"/>
    <w:basedOn w:val="Normal"/>
    <w:link w:val="TideragendaChar"/>
    <w:qFormat/>
    <w:rsid w:val="00535043"/>
    <w:pPr>
      <w:spacing w:before="240" w:after="0" w:line="240" w:lineRule="auto"/>
    </w:pPr>
    <w:rPr>
      <w:rFonts w:eastAsia="SimSun" w:cs="Times New Roman"/>
      <w:color w:val="3A5776" w:themeColor="text2"/>
      <w:szCs w:val="24"/>
      <w:lang w:eastAsia="sv-SE"/>
    </w:rPr>
  </w:style>
  <w:style w:type="character" w:customStyle="1" w:styleId="RubrikMtesagendaChar">
    <w:name w:val="Rubrik Mötesagenda Char"/>
    <w:basedOn w:val="Rubrik1Char"/>
    <w:link w:val="RubrikMtesagenda"/>
    <w:rsid w:val="006E6D91"/>
    <w:rPr>
      <w:rFonts w:asciiTheme="majorHAnsi" w:eastAsiaTheme="majorEastAsia" w:hAnsiTheme="majorHAnsi" w:cstheme="majorBidi"/>
      <w:b/>
      <w:color w:val="3A5776" w:themeColor="text2"/>
      <w:sz w:val="30"/>
      <w:szCs w:val="36"/>
    </w:rPr>
  </w:style>
  <w:style w:type="character" w:customStyle="1" w:styleId="TideragendaChar">
    <w:name w:val="Tider agenda Char"/>
    <w:basedOn w:val="Standardstycketeckensnitt"/>
    <w:link w:val="Tideragenda"/>
    <w:rsid w:val="00535043"/>
    <w:rPr>
      <w:rFonts w:eastAsia="SimSun" w:cs="Times New Roman"/>
      <w:color w:val="3A5776" w:themeColor="text2"/>
      <w:szCs w:val="24"/>
      <w:lang w:eastAsia="sv-SE"/>
    </w:rPr>
  </w:style>
  <w:style w:type="paragraph" w:customStyle="1" w:styleId="Avsndare">
    <w:name w:val="Avsändare"/>
    <w:basedOn w:val="Normal"/>
    <w:link w:val="AvsndareChar"/>
    <w:qFormat/>
    <w:rsid w:val="006E6D91"/>
    <w:rPr>
      <w:rFonts w:ascii="Arial" w:hAnsi="Arial"/>
    </w:rPr>
  </w:style>
  <w:style w:type="character" w:customStyle="1" w:styleId="AvsndareChar">
    <w:name w:val="Avsändare Char"/>
    <w:basedOn w:val="Standardstycketeckensnitt"/>
    <w:link w:val="Avsndare"/>
    <w:rsid w:val="006E6D91"/>
    <w:rPr>
      <w:rFonts w:ascii="Arial" w:hAnsi="Arial"/>
      <w:sz w:val="20"/>
    </w:rPr>
  </w:style>
  <w:style w:type="character" w:customStyle="1" w:styleId="normaltextrun">
    <w:name w:val="normaltextrun"/>
    <w:basedOn w:val="Standardstycketeckensnitt"/>
    <w:rsid w:val="00706DDF"/>
  </w:style>
  <w:style w:type="character" w:customStyle="1" w:styleId="spellingerror">
    <w:name w:val="spellingerror"/>
    <w:basedOn w:val="Standardstycketeckensnitt"/>
    <w:rsid w:val="00706DDF"/>
  </w:style>
  <w:style w:type="character" w:customStyle="1" w:styleId="eop">
    <w:name w:val="eop"/>
    <w:basedOn w:val="Standardstycketeckensnitt"/>
    <w:rsid w:val="00706DDF"/>
  </w:style>
  <w:style w:type="paragraph" w:customStyle="1" w:styleId="paragraph">
    <w:name w:val="paragraph"/>
    <w:basedOn w:val="Normal"/>
    <w:rsid w:val="00B54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contextualspellingandgrammarerror">
    <w:name w:val="contextualspellingandgrammarerror"/>
    <w:basedOn w:val="Standardstycketeckensnitt"/>
    <w:rsid w:val="00B54B02"/>
  </w:style>
  <w:style w:type="paragraph" w:customStyle="1" w:styleId="xxmsonormal">
    <w:name w:val="x_xmsonormal"/>
    <w:basedOn w:val="Normal"/>
    <w:rsid w:val="005F26F7"/>
    <w:pPr>
      <w:spacing w:after="0" w:line="240" w:lineRule="auto"/>
    </w:pPr>
    <w:rPr>
      <w:rFonts w:ascii="Calibri" w:hAnsi="Calibri" w:cs="Times New Roman"/>
      <w:sz w:val="22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6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3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sott\AppData\Roaming\Microsoft\Mallar\BRG%20Wordmall%20M&#246;tesagenda.dotx" TargetMode="External"/></Relationships>
</file>

<file path=word/theme/theme1.xml><?xml version="1.0" encoding="utf-8"?>
<a:theme xmlns:a="http://schemas.openxmlformats.org/drawingml/2006/main" name="Office-tema">
  <a:themeElements>
    <a:clrScheme name="BRG">
      <a:dk1>
        <a:sysClr val="windowText" lastClr="000000"/>
      </a:dk1>
      <a:lt1>
        <a:sysClr val="window" lastClr="FFFFFF"/>
      </a:lt1>
      <a:dk2>
        <a:srgbClr val="3A5776"/>
      </a:dk2>
      <a:lt2>
        <a:srgbClr val="EDEBE3"/>
      </a:lt2>
      <a:accent1>
        <a:srgbClr val="8FBFCA"/>
      </a:accent1>
      <a:accent2>
        <a:srgbClr val="D36248"/>
      </a:accent2>
      <a:accent3>
        <a:srgbClr val="36646B"/>
      </a:accent3>
      <a:accent4>
        <a:srgbClr val="E7B39E"/>
      </a:accent4>
      <a:accent5>
        <a:srgbClr val="98ADAE"/>
      </a:accent5>
      <a:accent6>
        <a:srgbClr val="E5EDF2"/>
      </a:accent6>
      <a:hlink>
        <a:srgbClr val="0563C1"/>
      </a:hlink>
      <a:folHlink>
        <a:srgbClr val="954F72"/>
      </a:folHlink>
    </a:clrScheme>
    <a:fontScheme name="Anpassat 75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A92000201544F9D267C49C52F4A04" ma:contentTypeVersion="9" ma:contentTypeDescription="Skapa ett nytt dokument." ma:contentTypeScope="" ma:versionID="ae0cc2184344e4ec91672f0914449ff7">
  <xsd:schema xmlns:xsd="http://www.w3.org/2001/XMLSchema" xmlns:xs="http://www.w3.org/2001/XMLSchema" xmlns:p="http://schemas.microsoft.com/office/2006/metadata/properties" xmlns:ns2="c14830de-8ea5-41ee-a0d2-cef36d32dd58" xmlns:ns3="059b457e-ae0d-48bb-b90e-7b883d6bd4f4" targetNamespace="http://schemas.microsoft.com/office/2006/metadata/properties" ma:root="true" ma:fieldsID="a60c27cbee73e4dc0d07f38c9565b99b" ns2:_="" ns3:_="">
    <xsd:import namespace="c14830de-8ea5-41ee-a0d2-cef36d32dd58"/>
    <xsd:import namespace="059b457e-ae0d-48bb-b90e-7b883d6bd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30de-8ea5-41ee-a0d2-cef36d32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457e-ae0d-48bb-b90e-7b883d6bd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F71E10-7230-4D78-A488-C72FC2C361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D62C4C-011B-44D7-A46B-B42E5EE1A0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2A0572-9F05-4E12-98D2-ACB34664FD52}"/>
</file>

<file path=customXml/itemProps4.xml><?xml version="1.0" encoding="utf-8"?>
<ds:datastoreItem xmlns:ds="http://schemas.openxmlformats.org/officeDocument/2006/customXml" ds:itemID="{1D7D14DA-665E-4201-9288-D82FB23DB0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BRG Wordmall Mötesagenda</Template>
  <TotalTime>0</TotalTime>
  <Pages>2</Pages>
  <Words>232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Nilsson</dc:creator>
  <cp:keywords/>
  <dc:description/>
  <cp:lastModifiedBy>Jessica Nilsson</cp:lastModifiedBy>
  <cp:revision>2</cp:revision>
  <cp:lastPrinted>2024-12-06T10:27:00Z</cp:lastPrinted>
  <dcterms:created xsi:type="dcterms:W3CDTF">2026-08-24T16:33:00Z</dcterms:created>
  <dcterms:modified xsi:type="dcterms:W3CDTF">2026-08-24T16:33:00Z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0x010100116A92000201544F9D267C49C52F4A04</vt:lpwstr>
  </property>
</Properties>
</file>