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C065" w14:textId="77777777" w:rsidR="00EE0218" w:rsidRDefault="00EE0218" w:rsidP="00025F76">
      <w:pPr>
        <w:pStyle w:val="Formaliauppgifter"/>
        <w:rPr>
          <w:noProof w:val="0"/>
        </w:rPr>
      </w:pPr>
    </w:p>
    <w:p w14:paraId="377DBE8E" w14:textId="15FDABFE" w:rsidR="00025F76" w:rsidRPr="00435412" w:rsidRDefault="00C90EB0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904513">
        <w:rPr>
          <w:noProof w:val="0"/>
        </w:rPr>
        <w:t xml:space="preserve"> </w:t>
      </w:r>
      <w:r w:rsidR="0000352C">
        <w:rPr>
          <w:noProof w:val="0"/>
        </w:rPr>
        <w:t>6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760365A5" w:rsidR="00025F76" w:rsidRPr="00C72DC1" w:rsidRDefault="00025F76" w:rsidP="00025F76">
      <w:pPr>
        <w:pStyle w:val="Formaliauppgifter"/>
        <w:rPr>
          <w:noProof w:val="0"/>
        </w:rPr>
      </w:pPr>
      <w:r w:rsidRPr="00125FB2">
        <w:rPr>
          <w:noProof w:val="0"/>
        </w:rPr>
        <w:t>Älvstranden Utveckling AB</w:t>
      </w:r>
    </w:p>
    <w:p w14:paraId="4CCCA8B1" w14:textId="1AE9C682" w:rsidR="00025F76" w:rsidRPr="00C72DC1" w:rsidRDefault="00025F76" w:rsidP="00025F76">
      <w:pPr>
        <w:pStyle w:val="Formaliauppgifter"/>
        <w:rPr>
          <w:noProof w:val="0"/>
        </w:rPr>
      </w:pPr>
      <w:r w:rsidRPr="00C72DC1">
        <w:rPr>
          <w:noProof w:val="0"/>
        </w:rPr>
        <w:t>Diarienummer</w:t>
      </w:r>
      <w:r w:rsidR="008B7650" w:rsidRPr="00C72DC1">
        <w:t xml:space="preserve"> </w:t>
      </w:r>
      <w:r w:rsidR="00904513">
        <w:rPr>
          <w:noProof w:val="0"/>
        </w:rPr>
        <w:t>ALV-20</w:t>
      </w:r>
      <w:r w:rsidR="00904513" w:rsidRPr="005F2A71">
        <w:rPr>
          <w:noProof w:val="0"/>
        </w:rPr>
        <w:t>26-000</w:t>
      </w:r>
      <w:r w:rsidR="005F2A71" w:rsidRPr="005F2A71">
        <w:rPr>
          <w:noProof w:val="0"/>
        </w:rPr>
        <w:t>86</w:t>
      </w:r>
    </w:p>
    <w:p w14:paraId="62706D62" w14:textId="642ACFC3" w:rsidR="00025F76" w:rsidRPr="00C72DC1" w:rsidRDefault="00EE0218" w:rsidP="00025F76">
      <w:pPr>
        <w:pStyle w:val="Formaliauppgifter"/>
        <w:rPr>
          <w:noProof w:val="0"/>
        </w:rPr>
      </w:pPr>
      <w:r w:rsidRPr="00C72DC1">
        <w:rPr>
          <w:noProof w:val="0"/>
        </w:rPr>
        <w:t>202</w:t>
      </w:r>
      <w:r w:rsidR="00904513">
        <w:rPr>
          <w:noProof w:val="0"/>
        </w:rPr>
        <w:t>6</w:t>
      </w:r>
      <w:r w:rsidR="00BC5053">
        <w:rPr>
          <w:noProof w:val="0"/>
        </w:rPr>
        <w:t>-03-1</w:t>
      </w:r>
      <w:r w:rsidR="00904513">
        <w:rPr>
          <w:noProof w:val="0"/>
        </w:rPr>
        <w:t>1</w:t>
      </w:r>
    </w:p>
    <w:p w14:paraId="0E2135B3" w14:textId="77777777" w:rsidR="00BB5337" w:rsidRDefault="00BB5337" w:rsidP="00025F76">
      <w:pPr>
        <w:pStyle w:val="Rubrik1"/>
        <w:rPr>
          <w:noProof w:val="0"/>
        </w:rPr>
      </w:pPr>
    </w:p>
    <w:p w14:paraId="691EB615" w14:textId="36283359" w:rsidR="00187C10" w:rsidRDefault="00187C10" w:rsidP="00187C10">
      <w:pPr>
        <w:pStyle w:val="Rubrik1"/>
      </w:pPr>
      <w:r>
        <w:t xml:space="preserve">Beslutsärende – </w:t>
      </w:r>
      <w:r w:rsidR="009A61E8">
        <w:t>V</w:t>
      </w:r>
      <w:r>
        <w:t>al av Ordförande och</w:t>
      </w:r>
      <w:r>
        <w:br/>
        <w:t>Vice ordförande i Älvstranden Utveckling AB</w:t>
      </w:r>
    </w:p>
    <w:p w14:paraId="5A3C269C" w14:textId="77777777" w:rsidR="00187C10" w:rsidRDefault="00187C10" w:rsidP="00187C10">
      <w:pPr>
        <w:pStyle w:val="Rubrik2"/>
      </w:pPr>
      <w:r>
        <w:t>Förslag till beslut</w:t>
      </w:r>
    </w:p>
    <w:p w14:paraId="50A2067D" w14:textId="21A172E4" w:rsidR="00187C10" w:rsidRDefault="00187C10" w:rsidP="0065275C">
      <w:pPr>
        <w:pStyle w:val="Liststycke"/>
        <w:ind w:right="707"/>
      </w:pPr>
      <w:r>
        <w:t xml:space="preserve">Styrelsen </w:t>
      </w:r>
      <w:r w:rsidR="00007D1F">
        <w:t xml:space="preserve">för Älvstranden Utveckling AB </w:t>
      </w:r>
      <w:r>
        <w:t xml:space="preserve">väljer </w:t>
      </w:r>
      <w:r w:rsidR="003577F9">
        <w:t>Boris Ståhl</w:t>
      </w:r>
      <w:r>
        <w:t xml:space="preserve"> till </w:t>
      </w:r>
      <w:r w:rsidR="0065275C">
        <w:t>O</w:t>
      </w:r>
      <w:r>
        <w:t xml:space="preserve">rdförande samt </w:t>
      </w:r>
      <w:r w:rsidR="00BC5053">
        <w:t>Erik Lidberg</w:t>
      </w:r>
      <w:r>
        <w:t xml:space="preserve"> till </w:t>
      </w:r>
      <w:r w:rsidR="0065275C">
        <w:t>V</w:t>
      </w:r>
      <w:r>
        <w:t>ice ordförande.</w:t>
      </w:r>
    </w:p>
    <w:p w14:paraId="72DFBEC0" w14:textId="77777777" w:rsidR="00187C10" w:rsidRDefault="00187C10" w:rsidP="00187C10">
      <w:pPr>
        <w:pStyle w:val="Rubrik2"/>
      </w:pPr>
      <w:r>
        <w:t>Sammanfattning</w:t>
      </w:r>
    </w:p>
    <w:p w14:paraId="0CA5C7AF" w14:textId="27DCCBC9" w:rsidR="00187C10" w:rsidRPr="00D7189D" w:rsidRDefault="00187C10" w:rsidP="00187C10">
      <w:r w:rsidRPr="00D7189D">
        <w:t xml:space="preserve">Förslaget är baserat på ordningen på valda ledamöter i </w:t>
      </w:r>
      <w:r w:rsidR="00185BCB" w:rsidRPr="00D7189D">
        <w:t>K</w:t>
      </w:r>
      <w:r w:rsidRPr="00D7189D">
        <w:t>ommunfullmäktiges beslut</w:t>
      </w:r>
      <w:r w:rsidR="00ED4974" w:rsidRPr="00D7189D">
        <w:br/>
      </w:r>
      <w:r w:rsidR="00A45B9E" w:rsidRPr="00125FB2">
        <w:t>202</w:t>
      </w:r>
      <w:r w:rsidR="00904513" w:rsidRPr="00125FB2">
        <w:t>6</w:t>
      </w:r>
      <w:r w:rsidR="00BC5053" w:rsidRPr="00125FB2">
        <w:t>-</w:t>
      </w:r>
      <w:r w:rsidR="006155DE" w:rsidRPr="00125FB2">
        <w:t>0</w:t>
      </w:r>
      <w:r w:rsidR="005F2A71">
        <w:t>1</w:t>
      </w:r>
      <w:r w:rsidR="006155DE" w:rsidRPr="00125FB2">
        <w:t>-2</w:t>
      </w:r>
      <w:r w:rsidR="005F2A71">
        <w:t>9</w:t>
      </w:r>
      <w:r w:rsidR="006155DE" w:rsidRPr="00125FB2">
        <w:t xml:space="preserve">. </w:t>
      </w:r>
    </w:p>
    <w:p w14:paraId="4EEA48D5" w14:textId="77777777" w:rsidR="00187C10" w:rsidRDefault="00187C10" w:rsidP="00187C10">
      <w:r>
        <w:t>När styrelsen består av två eller flera ordinarie ledamöter ska styrelsen utse en ledamot till ordförande. Valet ska anmälas till Bolagsverket som registrerar valet.</w:t>
      </w:r>
    </w:p>
    <w:p w14:paraId="0CF8FF6E" w14:textId="0D6ED665" w:rsidR="00187C10" w:rsidRDefault="00187C10" w:rsidP="00187C10">
      <w:r>
        <w:t>Det är styrelsen som väljer styrelseordförande – om inte annat är bestämt i bolags</w:t>
      </w:r>
      <w:r>
        <w:softHyphen/>
        <w:t xml:space="preserve">ordningen eller har beslutats av bolagsstämman. </w:t>
      </w:r>
    </w:p>
    <w:p w14:paraId="476BCF97" w14:textId="728A9EF9" w:rsidR="00187C10" w:rsidRDefault="00187C10" w:rsidP="00187C10">
      <w:r>
        <w:t>Styrelseordförande ska leda styrelsens arbete och bevaka att styrelsen fullgör sina arbetsuppgifter.</w:t>
      </w:r>
    </w:p>
    <w:p w14:paraId="134725B4" w14:textId="77777777" w:rsidR="001A79BC" w:rsidRDefault="001A79BC" w:rsidP="001A79BC">
      <w:pPr>
        <w:pStyle w:val="Rubrik2"/>
      </w:pPr>
      <w:r>
        <w:t>Bedömning av ärendets principiella beskaffenhet</w:t>
      </w:r>
    </w:p>
    <w:p w14:paraId="4B019E3B" w14:textId="2B7E1999" w:rsidR="001A79BC" w:rsidRDefault="001A79BC" w:rsidP="001A79BC">
      <w:r>
        <w:t>Bolaget bedömer att ärendet inte är av principiell beskaffenhet.</w:t>
      </w:r>
    </w:p>
    <w:p w14:paraId="30C3E6F9" w14:textId="3C64AEC2" w:rsidR="003C7292" w:rsidRPr="00BD3B85" w:rsidRDefault="003C7292" w:rsidP="00BD3B85"/>
    <w:sectPr w:rsidR="003C7292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4" w:name="_Hlk175822807"/>
  <w:bookmarkStart w:id="45" w:name="_Hlk175822808"/>
  <w:bookmarkStart w:id="46" w:name="_Hlk175822809"/>
  <w:bookmarkStart w:id="47" w:name="_Hlk175822810"/>
  <w:bookmarkStart w:id="48" w:name="_Hlk175827583"/>
  <w:bookmarkStart w:id="49" w:name="_Hlk175827584"/>
  <w:bookmarkStart w:id="50" w:name="_Hlk175827585"/>
  <w:bookmarkStart w:id="51" w:name="_Hlk175827586"/>
  <w:bookmarkStart w:id="52" w:name="_Hlk175827894"/>
  <w:bookmarkStart w:id="53" w:name="_Hlk175827895"/>
  <w:bookmarkStart w:id="54" w:name="_Hlk176938098"/>
  <w:bookmarkStart w:id="55" w:name="_Hlk176938099"/>
  <w:bookmarkStart w:id="56" w:name="_Hlk176941927"/>
  <w:bookmarkStart w:id="57" w:name="_Hlk176941928"/>
  <w:bookmarkStart w:id="58" w:name="_Hlk187672980"/>
  <w:bookmarkStart w:id="59" w:name="_Hlk187672981"/>
  <w:bookmarkStart w:id="60" w:name="_Hlk187673117"/>
  <w:bookmarkStart w:id="61" w:name="_Hlk187673118"/>
  <w:bookmarkStart w:id="62" w:name="_Hlk187673245"/>
  <w:bookmarkStart w:id="63" w:name="_Hlk187673246"/>
  <w:bookmarkStart w:id="64" w:name="_Hlk187674493"/>
  <w:bookmarkStart w:id="65" w:name="_Hlk187674494"/>
  <w:bookmarkStart w:id="66" w:name="_Hlk187674895"/>
  <w:bookmarkStart w:id="67" w:name="_Hlk187674896"/>
  <w:bookmarkStart w:id="68" w:name="_Hlk187674897"/>
  <w:bookmarkStart w:id="69" w:name="_Hlk187674898"/>
  <w:bookmarkStart w:id="70" w:name="_Hlk187674900"/>
  <w:bookmarkStart w:id="71" w:name="_Hlk187674901"/>
  <w:bookmarkStart w:id="72" w:name="_Hlk187674902"/>
  <w:bookmarkStart w:id="73" w:name="_Hlk187674903"/>
  <w:bookmarkStart w:id="74" w:name="_Hlk187753280"/>
  <w:bookmarkStart w:id="75" w:name="_Hlk187753281"/>
  <w:bookmarkStart w:id="76" w:name="_Hlk187754064"/>
  <w:bookmarkStart w:id="77" w:name="_Hlk187754065"/>
  <w:bookmarkStart w:id="78" w:name="_Hlk187755257"/>
  <w:bookmarkStart w:id="79" w:name="_Hlk187755258"/>
  <w:bookmarkStart w:id="80" w:name="_Hlk187756438"/>
  <w:bookmarkStart w:id="81" w:name="_Hlk187756439"/>
  <w:bookmarkStart w:id="82" w:name="_Hlk187825044"/>
  <w:bookmarkStart w:id="83" w:name="_Hlk187825045"/>
  <w:bookmarkStart w:id="84" w:name="_Hlk187825282"/>
  <w:bookmarkStart w:id="85" w:name="_Hlk187825283"/>
  <w:bookmarkStart w:id="86" w:name="_Hlk187826348"/>
  <w:bookmarkStart w:id="87" w:name="_Hlk187826349"/>
  <w:bookmarkStart w:id="88" w:name="_Hlk187826350"/>
  <w:bookmarkStart w:id="89" w:name="_Hlk187826351"/>
  <w:bookmarkStart w:id="90" w:name="_Hlk187829638"/>
  <w:bookmarkStart w:id="91" w:name="_Hlk187829639"/>
  <w:bookmarkStart w:id="92" w:name="_Hlk187843611"/>
  <w:bookmarkStart w:id="93" w:name="_Hlk187843612"/>
  <w:p w14:paraId="35CF4478" w14:textId="1A442F99" w:rsidR="00EA78E3" w:rsidRPr="00BC5053" w:rsidRDefault="00BC5053" w:rsidP="00BC5053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9984" behindDoc="0" locked="0" layoutInCell="1" allowOverlap="1" wp14:anchorId="74F92BD9" wp14:editId="16141846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7E5827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</w:t>
    </w:r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r>
      <w:rPr>
        <w:i/>
        <w:iCs/>
        <w:noProof w:val="0"/>
        <w:sz w:val="18"/>
        <w:szCs w:val="18"/>
      </w:rPr>
      <w:t>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BBADD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r w:rsidRPr="00BC5053">
      <w:rPr>
        <w:noProof/>
      </w:rPr>
      <w:drawing>
        <wp:anchor distT="0" distB="0" distL="114300" distR="114300" simplePos="0" relativeHeight="251687936" behindDoc="0" locked="0" layoutInCell="1" allowOverlap="1" wp14:anchorId="3E2B3271" wp14:editId="1A3ADCF0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5053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F3AAC64" wp14:editId="68F463EC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C1E52E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p w14:paraId="55BC919E" w14:textId="77777777" w:rsidR="00BC5053" w:rsidRPr="00BC5053" w:rsidRDefault="00BC5053" w:rsidP="00BC5053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57810181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33894273">
    <w:abstractNumId w:val="42"/>
  </w:num>
  <w:num w:numId="2" w16cid:durableId="1705210124">
    <w:abstractNumId w:val="27"/>
  </w:num>
  <w:num w:numId="3" w16cid:durableId="787238194">
    <w:abstractNumId w:val="22"/>
  </w:num>
  <w:num w:numId="4" w16cid:durableId="703991139">
    <w:abstractNumId w:val="11"/>
  </w:num>
  <w:num w:numId="5" w16cid:durableId="842823492">
    <w:abstractNumId w:val="8"/>
  </w:num>
  <w:num w:numId="6" w16cid:durableId="1224220223">
    <w:abstractNumId w:val="19"/>
  </w:num>
  <w:num w:numId="7" w16cid:durableId="133302927">
    <w:abstractNumId w:val="5"/>
  </w:num>
  <w:num w:numId="8" w16cid:durableId="1840922200">
    <w:abstractNumId w:val="4"/>
  </w:num>
  <w:num w:numId="9" w16cid:durableId="112021176">
    <w:abstractNumId w:val="13"/>
  </w:num>
  <w:num w:numId="10" w16cid:durableId="1898734453">
    <w:abstractNumId w:val="23"/>
  </w:num>
  <w:num w:numId="11" w16cid:durableId="1575815122">
    <w:abstractNumId w:val="28"/>
  </w:num>
  <w:num w:numId="12" w16cid:durableId="1046414984">
    <w:abstractNumId w:val="36"/>
  </w:num>
  <w:num w:numId="13" w16cid:durableId="21371676">
    <w:abstractNumId w:val="38"/>
  </w:num>
  <w:num w:numId="14" w16cid:durableId="1374580356">
    <w:abstractNumId w:val="14"/>
  </w:num>
  <w:num w:numId="15" w16cid:durableId="1154951866">
    <w:abstractNumId w:val="17"/>
  </w:num>
  <w:num w:numId="16" w16cid:durableId="1000351516">
    <w:abstractNumId w:val="25"/>
  </w:num>
  <w:num w:numId="17" w16cid:durableId="666328256">
    <w:abstractNumId w:val="24"/>
  </w:num>
  <w:num w:numId="18" w16cid:durableId="1684817901">
    <w:abstractNumId w:val="21"/>
  </w:num>
  <w:num w:numId="19" w16cid:durableId="1457066590">
    <w:abstractNumId w:val="2"/>
  </w:num>
  <w:num w:numId="20" w16cid:durableId="1386837784">
    <w:abstractNumId w:val="20"/>
  </w:num>
  <w:num w:numId="21" w16cid:durableId="369499181">
    <w:abstractNumId w:val="34"/>
  </w:num>
  <w:num w:numId="22" w16cid:durableId="896621714">
    <w:abstractNumId w:val="18"/>
  </w:num>
  <w:num w:numId="23" w16cid:durableId="1719280352">
    <w:abstractNumId w:val="15"/>
  </w:num>
  <w:num w:numId="24" w16cid:durableId="918096038">
    <w:abstractNumId w:val="37"/>
  </w:num>
  <w:num w:numId="25" w16cid:durableId="1575890457">
    <w:abstractNumId w:val="32"/>
  </w:num>
  <w:num w:numId="26" w16cid:durableId="1104764216">
    <w:abstractNumId w:val="33"/>
  </w:num>
  <w:num w:numId="27" w16cid:durableId="787967528">
    <w:abstractNumId w:val="35"/>
  </w:num>
  <w:num w:numId="28" w16cid:durableId="779105946">
    <w:abstractNumId w:val="9"/>
  </w:num>
  <w:num w:numId="29" w16cid:durableId="805706718">
    <w:abstractNumId w:val="1"/>
  </w:num>
  <w:num w:numId="30" w16cid:durableId="1161776065">
    <w:abstractNumId w:val="6"/>
  </w:num>
  <w:num w:numId="31" w16cid:durableId="1613511669">
    <w:abstractNumId w:val="7"/>
  </w:num>
  <w:num w:numId="32" w16cid:durableId="972909899">
    <w:abstractNumId w:val="41"/>
  </w:num>
  <w:num w:numId="33" w16cid:durableId="332998424">
    <w:abstractNumId w:val="26"/>
  </w:num>
  <w:num w:numId="34" w16cid:durableId="893810068">
    <w:abstractNumId w:val="39"/>
  </w:num>
  <w:num w:numId="35" w16cid:durableId="6717270">
    <w:abstractNumId w:val="3"/>
  </w:num>
  <w:num w:numId="36" w16cid:durableId="81532391">
    <w:abstractNumId w:val="3"/>
    <w:lvlOverride w:ilvl="0">
      <w:startOverride w:val="1"/>
    </w:lvlOverride>
  </w:num>
  <w:num w:numId="37" w16cid:durableId="1993175503">
    <w:abstractNumId w:val="0"/>
  </w:num>
  <w:num w:numId="38" w16cid:durableId="680396834">
    <w:abstractNumId w:val="29"/>
  </w:num>
  <w:num w:numId="39" w16cid:durableId="295061956">
    <w:abstractNumId w:val="12"/>
  </w:num>
  <w:num w:numId="40" w16cid:durableId="1303775243">
    <w:abstractNumId w:val="40"/>
  </w:num>
  <w:num w:numId="41" w16cid:durableId="1007368293">
    <w:abstractNumId w:val="16"/>
  </w:num>
  <w:num w:numId="42" w16cid:durableId="1784887442">
    <w:abstractNumId w:val="31"/>
  </w:num>
  <w:num w:numId="43" w16cid:durableId="1513378348">
    <w:abstractNumId w:val="10"/>
  </w:num>
  <w:num w:numId="44" w16cid:durableId="1455556571">
    <w:abstractNumId w:val="3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0352C"/>
    <w:rsid w:val="00007D1F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B6E61"/>
    <w:rsid w:val="000C0644"/>
    <w:rsid w:val="000C27C4"/>
    <w:rsid w:val="000C61B8"/>
    <w:rsid w:val="000C6D77"/>
    <w:rsid w:val="000C7259"/>
    <w:rsid w:val="000D4F87"/>
    <w:rsid w:val="000D5C3E"/>
    <w:rsid w:val="000E08E2"/>
    <w:rsid w:val="000F2A93"/>
    <w:rsid w:val="000F3F56"/>
    <w:rsid w:val="000F4BFB"/>
    <w:rsid w:val="000F64AA"/>
    <w:rsid w:val="00100DBC"/>
    <w:rsid w:val="00117CC1"/>
    <w:rsid w:val="001215DF"/>
    <w:rsid w:val="00124FF5"/>
    <w:rsid w:val="00125FB2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93124"/>
    <w:rsid w:val="001A79BC"/>
    <w:rsid w:val="001B48D0"/>
    <w:rsid w:val="001B60C7"/>
    <w:rsid w:val="001C013B"/>
    <w:rsid w:val="001C0F52"/>
    <w:rsid w:val="001C499D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27BFE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5E1E"/>
    <w:rsid w:val="00356A2B"/>
    <w:rsid w:val="003577F9"/>
    <w:rsid w:val="00363273"/>
    <w:rsid w:val="00365635"/>
    <w:rsid w:val="00367209"/>
    <w:rsid w:val="0037645F"/>
    <w:rsid w:val="003805CC"/>
    <w:rsid w:val="0038074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E74EE"/>
    <w:rsid w:val="003F009D"/>
    <w:rsid w:val="003F2BCF"/>
    <w:rsid w:val="003F51AB"/>
    <w:rsid w:val="00401455"/>
    <w:rsid w:val="00403D7D"/>
    <w:rsid w:val="00411A99"/>
    <w:rsid w:val="004174B2"/>
    <w:rsid w:val="00424BA9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7BD"/>
    <w:rsid w:val="004D344C"/>
    <w:rsid w:val="004D78F9"/>
    <w:rsid w:val="004D79E6"/>
    <w:rsid w:val="004D7FFD"/>
    <w:rsid w:val="004E2751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3233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2A71"/>
    <w:rsid w:val="005F6BAD"/>
    <w:rsid w:val="005F7564"/>
    <w:rsid w:val="005F7DB2"/>
    <w:rsid w:val="00600FAE"/>
    <w:rsid w:val="006014A8"/>
    <w:rsid w:val="00611243"/>
    <w:rsid w:val="00612371"/>
    <w:rsid w:val="006140C0"/>
    <w:rsid w:val="006155DE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8753F"/>
    <w:rsid w:val="0079004C"/>
    <w:rsid w:val="007A370F"/>
    <w:rsid w:val="007A465F"/>
    <w:rsid w:val="007A6025"/>
    <w:rsid w:val="007B1361"/>
    <w:rsid w:val="007B637E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13D1"/>
    <w:rsid w:val="008318C7"/>
    <w:rsid w:val="008322B1"/>
    <w:rsid w:val="008327DC"/>
    <w:rsid w:val="00835F06"/>
    <w:rsid w:val="00836585"/>
    <w:rsid w:val="008452AE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4513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F93"/>
    <w:rsid w:val="009A61E8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1504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45B9E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26FF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042F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7E9D"/>
    <w:rsid w:val="00BB183D"/>
    <w:rsid w:val="00BB291C"/>
    <w:rsid w:val="00BB5337"/>
    <w:rsid w:val="00BB7FFA"/>
    <w:rsid w:val="00BC0BC2"/>
    <w:rsid w:val="00BC4F29"/>
    <w:rsid w:val="00BC5053"/>
    <w:rsid w:val="00BC526A"/>
    <w:rsid w:val="00BC5325"/>
    <w:rsid w:val="00BD158C"/>
    <w:rsid w:val="00BD3B85"/>
    <w:rsid w:val="00BD40C3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BC0"/>
    <w:rsid w:val="00C441B9"/>
    <w:rsid w:val="00C447B5"/>
    <w:rsid w:val="00C4486F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2DC1"/>
    <w:rsid w:val="00C746E4"/>
    <w:rsid w:val="00C75BC9"/>
    <w:rsid w:val="00C76C9B"/>
    <w:rsid w:val="00C8761F"/>
    <w:rsid w:val="00C877A4"/>
    <w:rsid w:val="00C90EB0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435D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189D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2FE7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40BD"/>
    <w:rsid w:val="00F05E28"/>
    <w:rsid w:val="00F06BE0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24CC"/>
    <w:rsid w:val="00F61F0E"/>
    <w:rsid w:val="00F63CC8"/>
    <w:rsid w:val="00F64E19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1CF7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2BC2D-53CF-40E0-B9A1-8458A681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127</Words>
  <Characters>838</Characters>
  <Application>Microsoft Office Word</Application>
  <DocSecurity>0</DocSecurity>
  <Lines>19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5</cp:revision>
  <cp:lastPrinted>2019-12-11T09:28:00Z</cp:lastPrinted>
  <dcterms:created xsi:type="dcterms:W3CDTF">2026-02-23T14:02:00Z</dcterms:created>
  <dcterms:modified xsi:type="dcterms:W3CDTF">2026-03-04T13:19:00Z</dcterms:modified>
</cp:coreProperties>
</file>