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31DE2634" w:rsidR="00BA7447" w:rsidRPr="00FC14B7" w:rsidRDefault="00BA7447" w:rsidP="00BA7447">
      <w:pPr>
        <w:pStyle w:val="Rubrik1"/>
        <w:spacing w:before="0"/>
        <w:rPr>
          <w:rFonts w:asciiTheme="minorHAnsi" w:hAnsiTheme="minorHAnsi"/>
        </w:rPr>
      </w:pPr>
      <w:r w:rsidRPr="00FC14B7">
        <w:rPr>
          <w:rFonts w:asciiTheme="minorHAnsi" w:hAnsiTheme="minorHAnsi"/>
        </w:rPr>
        <w:t xml:space="preserve">Ärende </w:t>
      </w:r>
      <w:r w:rsidR="004B5963" w:rsidRPr="00FC14B7">
        <w:rPr>
          <w:rFonts w:asciiTheme="minorHAnsi" w:hAnsiTheme="minorHAnsi"/>
        </w:rPr>
        <w:t>7</w:t>
      </w:r>
    </w:p>
    <w:p w14:paraId="26234628" w14:textId="58EBC88A" w:rsidR="00BA7447" w:rsidRPr="00FC14B7" w:rsidRDefault="00BA7447" w:rsidP="00BA7447">
      <w:r w:rsidRPr="00FC14B7">
        <w:t>2022-</w:t>
      </w:r>
      <w:r w:rsidR="00F25456">
        <w:t>1</w:t>
      </w:r>
      <w:r w:rsidR="007B128F">
        <w:t>2</w:t>
      </w:r>
      <w:r w:rsidR="00D1740D" w:rsidRPr="00FC14B7">
        <w:t>-</w:t>
      </w:r>
      <w:r w:rsidR="007B128F">
        <w:t>08</w:t>
      </w:r>
    </w:p>
    <w:p w14:paraId="32474579" w14:textId="00C788D0" w:rsidR="00BA7447" w:rsidRDefault="002F102B" w:rsidP="00BA7447">
      <w:r w:rsidRPr="00FC14B7">
        <w:t xml:space="preserve">Beslut </w:t>
      </w:r>
      <w:r w:rsidR="00616E81">
        <w:t xml:space="preserve">Budget 2023. </w:t>
      </w:r>
      <w:r w:rsidR="00927F4C">
        <w:t xml:space="preserve"> </w:t>
      </w:r>
    </w:p>
    <w:p w14:paraId="7340FDBC" w14:textId="77777777" w:rsidR="00BA7447" w:rsidRDefault="00BA7447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9D583E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E3E1" w14:textId="77777777" w:rsidR="00943E9D" w:rsidRDefault="00943E9D" w:rsidP="00ED6C6F">
      <w:pPr>
        <w:spacing w:after="0"/>
      </w:pPr>
      <w:r>
        <w:separator/>
      </w:r>
    </w:p>
  </w:endnote>
  <w:endnote w:type="continuationSeparator" w:id="0">
    <w:p w14:paraId="2B22C581" w14:textId="77777777" w:rsidR="00943E9D" w:rsidRDefault="00943E9D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9E2C" w14:textId="77777777" w:rsidR="00943E9D" w:rsidRDefault="00943E9D" w:rsidP="00ED6C6F">
      <w:pPr>
        <w:spacing w:after="0"/>
      </w:pPr>
      <w:r>
        <w:separator/>
      </w:r>
    </w:p>
  </w:footnote>
  <w:footnote w:type="continuationSeparator" w:id="0">
    <w:p w14:paraId="1D7B1113" w14:textId="77777777" w:rsidR="00943E9D" w:rsidRDefault="00943E9D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B5963"/>
    <w:rsid w:val="004D1C8B"/>
    <w:rsid w:val="004E08FC"/>
    <w:rsid w:val="004E0B05"/>
    <w:rsid w:val="004F2653"/>
    <w:rsid w:val="004F6E9F"/>
    <w:rsid w:val="005100E8"/>
    <w:rsid w:val="00531996"/>
    <w:rsid w:val="005377E7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16E81"/>
    <w:rsid w:val="00630422"/>
    <w:rsid w:val="00641BDB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128F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5A18"/>
    <w:rsid w:val="009255D9"/>
    <w:rsid w:val="00927F4C"/>
    <w:rsid w:val="00934D21"/>
    <w:rsid w:val="00943E9D"/>
    <w:rsid w:val="00947BCD"/>
    <w:rsid w:val="00972D16"/>
    <w:rsid w:val="00973775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0AE1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25456"/>
    <w:rsid w:val="00F368A4"/>
    <w:rsid w:val="00F431E0"/>
    <w:rsid w:val="00F4778E"/>
    <w:rsid w:val="00F5205D"/>
    <w:rsid w:val="00F61558"/>
    <w:rsid w:val="00F61F0E"/>
    <w:rsid w:val="00F6408C"/>
    <w:rsid w:val="00FC0B20"/>
    <w:rsid w:val="00FC14B7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1</TotalTime>
  <Pages>1</Pages>
  <Words>63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2</cp:revision>
  <cp:lastPrinted>2019-02-18T10:06:00Z</cp:lastPrinted>
  <dcterms:created xsi:type="dcterms:W3CDTF">2022-12-20T08:54:00Z</dcterms:created>
  <dcterms:modified xsi:type="dcterms:W3CDTF">2022-12-20T08:54:00Z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