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A56EA">
        <w:t>8</w:t>
      </w:r>
      <w:r>
        <w:t xml:space="preserve"> gällande </w:t>
      </w:r>
      <w:r w:rsidR="007A56EA">
        <w:t>Säkringseffektivitet mått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  <w:bookmarkStart w:id="0" w:name="_GoBack"/>
      <w:bookmarkEnd w:id="0"/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5F0CFA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43BC8826" wp14:editId="068E8E2A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7A56EA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7A56EA">
            <w:t>8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F0CFA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5F0CF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E74EC" w:rsidP="001E15AF">
          <w:pPr>
            <w:pStyle w:val="Sidhuvud"/>
          </w:pPr>
          <w:bookmarkStart w:id="6" w:name="dnr"/>
          <w:bookmarkEnd w:id="6"/>
          <w:r>
            <w:t>28-2020-0003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1E74EC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5F0CFA"/>
    <w:rsid w:val="00622643"/>
    <w:rsid w:val="00635C9E"/>
    <w:rsid w:val="006B3F02"/>
    <w:rsid w:val="006C6B2F"/>
    <w:rsid w:val="00712855"/>
    <w:rsid w:val="00780FEA"/>
    <w:rsid w:val="00795BBB"/>
    <w:rsid w:val="007A56EA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B11BB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47</TotalTime>
  <Pages>1</Pages>
  <Words>39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18</cp:revision>
  <cp:lastPrinted>2018-03-06T09:06:00Z</cp:lastPrinted>
  <dcterms:created xsi:type="dcterms:W3CDTF">2016-02-02T06:39:00Z</dcterms:created>
  <dcterms:modified xsi:type="dcterms:W3CDTF">2020-03-19T12:42:00Z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