
<file path=[Content_Types].xml><?xml version="1.0" encoding="utf-8"?>
<Types xmlns="http://schemas.openxmlformats.org/package/2006/content-types">
  <Default Extension="bmp" ContentType="image/bmp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3" w:rsidRDefault="0053686B" w:rsidP="0053686B">
      <w:pPr>
        <w:pStyle w:val="Rubrik1"/>
      </w:pPr>
      <w:r>
        <w:t xml:space="preserve">Ärende nr </w:t>
      </w:r>
      <w:r w:rsidR="002536A1">
        <w:t>6</w:t>
      </w:r>
      <w:r>
        <w:t xml:space="preserve"> gällande </w:t>
      </w:r>
      <w:r w:rsidR="002536A1">
        <w:t>VD rapport</w:t>
      </w:r>
    </w:p>
    <w:p w:rsidR="001B3522" w:rsidRDefault="001B3522" w:rsidP="001B3522">
      <w:bookmarkStart w:id="0" w:name="_GoBack"/>
      <w:bookmarkEnd w:id="0"/>
    </w:p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</w:p>
    <w:p w:rsidR="001B3522" w:rsidRDefault="007B46C9" w:rsidP="001B3522">
      <w:r>
        <w:t>Handlingen publiceras därför inte.</w:t>
      </w:r>
    </w:p>
    <w:p w:rsidR="001B3522" w:rsidRDefault="001B3522" w:rsidP="001B3522"/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 xml:space="preserve">kan ställas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/>
    <w:p w:rsidR="001B3522" w:rsidRPr="001B3522" w:rsidRDefault="001B3522" w:rsidP="001B3522"/>
    <w:sectPr w:rsidR="001B3522" w:rsidRPr="001B3522">
      <w:headerReference w:type="default" r:id="rId7"/>
      <w:footerReference w:type="default" r:id="rId8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Johan Willins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517557" w:rsidP="005C17AB">
          <w:pPr>
            <w:pStyle w:val="Sidhuvud"/>
          </w:pPr>
          <w:r>
            <w:rPr>
              <w:noProof/>
            </w:rPr>
            <w:drawing>
              <wp:inline distT="0" distB="0" distL="0" distR="0" wp14:anchorId="1C2ACFC7" wp14:editId="7625A891">
                <wp:extent cx="2123440" cy="342265"/>
                <wp:effectExtent l="0" t="0" r="0" b="63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3440" cy="342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2536A1">
          <w:pPr>
            <w:pStyle w:val="Sidhuvud"/>
          </w:pPr>
          <w:bookmarkStart w:id="1" w:name="title"/>
          <w:bookmarkEnd w:id="1"/>
          <w:r>
            <w:t xml:space="preserve">ÄRENDE NR </w:t>
          </w:r>
          <w:r w:rsidR="002536A1">
            <w:t>6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517557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517557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E25E85" w:rsidP="002536A1">
          <w:pPr>
            <w:pStyle w:val="Sidhuvud"/>
          </w:pPr>
          <w:bookmarkStart w:id="2" w:name="date"/>
          <w:bookmarkEnd w:id="2"/>
          <w:r>
            <w:t>2020-02-06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3" w:name="user"/>
          <w:bookmarkEnd w:id="3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4" w:name="diarienr"/>
          <w:bookmarkEnd w:id="4"/>
          <w:r>
            <w:t>Diarienr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5" w:name="funk"/>
          <w:bookmarkEnd w:id="5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E15AF">
          <w:pPr>
            <w:pStyle w:val="Sidhuvud"/>
          </w:pPr>
          <w:bookmarkStart w:id="6" w:name="dnr"/>
          <w:bookmarkEnd w:id="6"/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7" w:name="phone"/>
          <w:bookmarkEnd w:id="7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44F0C">
          <w:pPr>
            <w:pStyle w:val="Sidhuvud"/>
          </w:pPr>
        </w:p>
      </w:tc>
    </w:tr>
  </w:tbl>
  <w:p w:rsidR="00A80F34" w:rsidRDefault="00A80F34" w:rsidP="005C17AB">
    <w:pPr>
      <w:pStyle w:val="Sidfo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62706"/>
    <w:rsid w:val="000C3545"/>
    <w:rsid w:val="000C5A15"/>
    <w:rsid w:val="000D3C0D"/>
    <w:rsid w:val="000E3B10"/>
    <w:rsid w:val="000F39F3"/>
    <w:rsid w:val="000F70DB"/>
    <w:rsid w:val="001067AD"/>
    <w:rsid w:val="00110751"/>
    <w:rsid w:val="00144F0C"/>
    <w:rsid w:val="0014529F"/>
    <w:rsid w:val="0016000A"/>
    <w:rsid w:val="001B3522"/>
    <w:rsid w:val="001E15AF"/>
    <w:rsid w:val="00216819"/>
    <w:rsid w:val="002350D6"/>
    <w:rsid w:val="0025070E"/>
    <w:rsid w:val="002536A1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844F7"/>
    <w:rsid w:val="004D7B50"/>
    <w:rsid w:val="00517557"/>
    <w:rsid w:val="00533BF8"/>
    <w:rsid w:val="0053686B"/>
    <w:rsid w:val="00552F33"/>
    <w:rsid w:val="00557777"/>
    <w:rsid w:val="00570F0E"/>
    <w:rsid w:val="00571645"/>
    <w:rsid w:val="00580409"/>
    <w:rsid w:val="0059580E"/>
    <w:rsid w:val="005A4377"/>
    <w:rsid w:val="005B12DE"/>
    <w:rsid w:val="005C17AB"/>
    <w:rsid w:val="00622643"/>
    <w:rsid w:val="00635C9E"/>
    <w:rsid w:val="006B3F02"/>
    <w:rsid w:val="006C6B2F"/>
    <w:rsid w:val="00712855"/>
    <w:rsid w:val="00780FEA"/>
    <w:rsid w:val="00795BBB"/>
    <w:rsid w:val="007B46C9"/>
    <w:rsid w:val="007D5429"/>
    <w:rsid w:val="00801958"/>
    <w:rsid w:val="008070C4"/>
    <w:rsid w:val="008512EC"/>
    <w:rsid w:val="008525AE"/>
    <w:rsid w:val="0087150D"/>
    <w:rsid w:val="00901EC9"/>
    <w:rsid w:val="009B6889"/>
    <w:rsid w:val="00A11246"/>
    <w:rsid w:val="00A67AAF"/>
    <w:rsid w:val="00A76C96"/>
    <w:rsid w:val="00A80F34"/>
    <w:rsid w:val="00AB2F3A"/>
    <w:rsid w:val="00B02B9F"/>
    <w:rsid w:val="00B31C0E"/>
    <w:rsid w:val="00B37816"/>
    <w:rsid w:val="00B522BF"/>
    <w:rsid w:val="00B9469E"/>
    <w:rsid w:val="00BD12BC"/>
    <w:rsid w:val="00BF271F"/>
    <w:rsid w:val="00C53D28"/>
    <w:rsid w:val="00C575DD"/>
    <w:rsid w:val="00C706E8"/>
    <w:rsid w:val="00C81B98"/>
    <w:rsid w:val="00D11B23"/>
    <w:rsid w:val="00D158D9"/>
    <w:rsid w:val="00D86403"/>
    <w:rsid w:val="00DB18AB"/>
    <w:rsid w:val="00DD3C93"/>
    <w:rsid w:val="00DE1F90"/>
    <w:rsid w:val="00E25E85"/>
    <w:rsid w:val="00E97CCB"/>
    <w:rsid w:val="00EB0E18"/>
    <w:rsid w:val="00EB1C82"/>
    <w:rsid w:val="00F65693"/>
    <w:rsid w:val="00F82C7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D16BB14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46</TotalTime>
  <Pages>1</Pages>
  <Words>39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X gällande XX</vt:lpstr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Ann-Jeanette Pihlström</cp:lastModifiedBy>
  <cp:revision>15</cp:revision>
  <cp:lastPrinted>2018-03-06T09:06:00Z</cp:lastPrinted>
  <dcterms:created xsi:type="dcterms:W3CDTF">2016-02-02T06:39:00Z</dcterms:created>
  <dcterms:modified xsi:type="dcterms:W3CDTF">2020-03-19T12:41:00Z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