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C50564">
        <w:rPr>
          <w:b/>
        </w:rPr>
        <w:t>5</w:t>
      </w:r>
      <w:bookmarkStart w:id="0" w:name="_GoBack"/>
      <w:bookmarkEnd w:id="0"/>
      <w:r w:rsidR="00DA5EB7">
        <w:rPr>
          <w:b/>
        </w:rPr>
        <w:t xml:space="preserve"> </w:t>
      </w:r>
      <w:r w:rsidR="00534372">
        <w:rPr>
          <w:b/>
        </w:rPr>
        <w:t>–</w:t>
      </w:r>
      <w:r w:rsidR="00DA5EB7">
        <w:rPr>
          <w:b/>
        </w:rPr>
        <w:t xml:space="preserve"> </w:t>
      </w:r>
      <w:r w:rsidR="00534372">
        <w:rPr>
          <w:b/>
        </w:rPr>
        <w:t xml:space="preserve">extra </w:t>
      </w:r>
      <w:r w:rsidR="00DA5EB7">
        <w:rPr>
          <w:b/>
        </w:rPr>
        <w:t xml:space="preserve">styrelsemöte </w:t>
      </w:r>
      <w:r w:rsidR="00534372">
        <w:rPr>
          <w:b/>
        </w:rPr>
        <w:t>2020-01-17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34372"/>
    <w:rsid w:val="005545C3"/>
    <w:rsid w:val="006468B8"/>
    <w:rsid w:val="00712CF0"/>
    <w:rsid w:val="00727E9E"/>
    <w:rsid w:val="00792461"/>
    <w:rsid w:val="0094072C"/>
    <w:rsid w:val="0097244A"/>
    <w:rsid w:val="00977E40"/>
    <w:rsid w:val="00C50564"/>
    <w:rsid w:val="00CA07B2"/>
    <w:rsid w:val="00DA5EB7"/>
    <w:rsid w:val="00DB3ACF"/>
    <w:rsid w:val="00DE56FB"/>
    <w:rsid w:val="00F06A97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5A3C09D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42647B-8174-4845-8075-317C64D1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1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2020-01-21T15:20:00Z</dcterms:created>
  <dcterms:modified xsi:type="dcterms:W3CDTF">2020-01-21T15:20:00Z</dcterms:modified>
</cp:coreProperties>
</file>