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0D15ED">
        <w:t>15 gällande Nytt arbetssätt och affärssystem NASA</w:t>
      </w:r>
      <w:bookmarkStart w:id="0" w:name="_GoBack"/>
      <w:bookmarkEnd w:id="0"/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/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/>
    <w:sectPr w:rsidR="001B3522" w:rsidRPr="001B3522">
      <w:headerReference w:type="default" r:id="rId7"/>
      <w:footerReference w:type="default" r:id="rId8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1B3522" w:rsidP="005C17AB">
          <w:pPr>
            <w:pStyle w:val="Sidhuvud"/>
          </w:pPr>
          <w:bookmarkStart w:id="1" w:name="logga"/>
          <w:bookmarkEnd w:id="1"/>
          <w:r>
            <w:rPr>
              <w:noProof/>
            </w:rPr>
            <w:drawing>
              <wp:inline distT="0" distB="0" distL="0" distR="0" wp14:anchorId="682BE014" wp14:editId="7640458A">
                <wp:extent cx="2205990" cy="339725"/>
                <wp:effectExtent l="0" t="0" r="3810" b="317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5990" cy="339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0D15ED">
          <w:pPr>
            <w:pStyle w:val="Sidhuvud"/>
          </w:pPr>
          <w:bookmarkStart w:id="2" w:name="title"/>
          <w:bookmarkEnd w:id="2"/>
          <w:r>
            <w:t xml:space="preserve">ÄRENDE NR </w:t>
          </w:r>
          <w:r w:rsidR="000D15ED">
            <w:t>15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0D15ED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0D15E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B02B9F" w:rsidP="00841F33">
          <w:pPr>
            <w:pStyle w:val="Sidhuvud"/>
          </w:pPr>
          <w:bookmarkStart w:id="3" w:name="date"/>
          <w:bookmarkEnd w:id="3"/>
          <w:r>
            <w:t>201</w:t>
          </w:r>
          <w:r w:rsidR="000D3C0D">
            <w:t>9</w:t>
          </w:r>
          <w:r w:rsidR="001B3522">
            <w:t>-</w:t>
          </w:r>
          <w:r w:rsidR="00841F33">
            <w:t>11-22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4" w:name="user"/>
          <w:bookmarkEnd w:id="4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5" w:name="diarienr"/>
          <w:bookmarkEnd w:id="5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6" w:name="funk"/>
          <w:bookmarkEnd w:id="6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E15AF">
          <w:pPr>
            <w:pStyle w:val="Sidhuvud"/>
          </w:pPr>
          <w:bookmarkStart w:id="7" w:name="dnr"/>
          <w:bookmarkEnd w:id="7"/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8" w:name="phone"/>
          <w:bookmarkEnd w:id="8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7E7E45">
          <w:pPr>
            <w:pStyle w:val="Sidhuvud"/>
          </w:pPr>
        </w:p>
      </w:tc>
    </w:tr>
  </w:tbl>
  <w:p w:rsidR="00A80F34" w:rsidRDefault="00A80F34" w:rsidP="005C17AB">
    <w:pPr>
      <w:pStyle w:val="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62706"/>
    <w:rsid w:val="000C3545"/>
    <w:rsid w:val="000C5A15"/>
    <w:rsid w:val="000D15ED"/>
    <w:rsid w:val="000D3C0D"/>
    <w:rsid w:val="000E3B10"/>
    <w:rsid w:val="000F39F3"/>
    <w:rsid w:val="000F70DB"/>
    <w:rsid w:val="001067AD"/>
    <w:rsid w:val="00110751"/>
    <w:rsid w:val="00144F0C"/>
    <w:rsid w:val="0014529F"/>
    <w:rsid w:val="0016000A"/>
    <w:rsid w:val="001B3522"/>
    <w:rsid w:val="001E15AF"/>
    <w:rsid w:val="00216819"/>
    <w:rsid w:val="002350D6"/>
    <w:rsid w:val="0025070E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7344B"/>
    <w:rsid w:val="004844F7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712855"/>
    <w:rsid w:val="00777428"/>
    <w:rsid w:val="00780FEA"/>
    <w:rsid w:val="00795BBB"/>
    <w:rsid w:val="007B46C9"/>
    <w:rsid w:val="007D5429"/>
    <w:rsid w:val="007E7E45"/>
    <w:rsid w:val="00801958"/>
    <w:rsid w:val="008070C4"/>
    <w:rsid w:val="00841F33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C0585"/>
    <w:rsid w:val="00BD12BC"/>
    <w:rsid w:val="00BF271F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3446F"/>
    <w:rsid w:val="00E97CCB"/>
    <w:rsid w:val="00EB0E18"/>
    <w:rsid w:val="00EB1C82"/>
    <w:rsid w:val="00F65693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1CE8CCD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73</TotalTime>
  <Pages>1</Pages>
  <Words>56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X gällande XX</vt:lpstr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Marianne Järphag</cp:lastModifiedBy>
  <cp:revision>19</cp:revision>
  <cp:lastPrinted>2018-03-06T09:06:00Z</cp:lastPrinted>
  <dcterms:created xsi:type="dcterms:W3CDTF">2016-02-02T06:39:00Z</dcterms:created>
  <dcterms:modified xsi:type="dcterms:W3CDTF">2020-01-07T14:45:00Z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