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</w:t>
      </w:r>
      <w:r w:rsidR="00E3446F">
        <w:t>3</w:t>
      </w:r>
      <w:r>
        <w:t xml:space="preserve"> gällande </w:t>
      </w:r>
      <w:r w:rsidR="00F8023D">
        <w:t>G</w:t>
      </w:r>
      <w:bookmarkStart w:id="0" w:name="_GoBack"/>
      <w:bookmarkEnd w:id="0"/>
      <w:r w:rsidR="00E3446F">
        <w:t>enomgång rapporter avseende elhandel vilka redovisas i Finansrapporten Göteborg Energi AB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E3446F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E3446F">
            <w:t>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8023D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F8023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7344B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3446F"/>
    <w:rsid w:val="00E97CCB"/>
    <w:rsid w:val="00EB0E18"/>
    <w:rsid w:val="00EB1C82"/>
    <w:rsid w:val="00F65693"/>
    <w:rsid w:val="00F8023D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CF5837F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69</TotalTime>
  <Pages>1</Pages>
  <Words>48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17</cp:revision>
  <cp:lastPrinted>2018-03-06T09:06:00Z</cp:lastPrinted>
  <dcterms:created xsi:type="dcterms:W3CDTF">2016-02-02T06:39:00Z</dcterms:created>
  <dcterms:modified xsi:type="dcterms:W3CDTF">2020-01-07T12:59:00Z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