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CB7EE5">
        <w:rPr>
          <w:rFonts w:asciiTheme="minorHAnsi" w:hAnsiTheme="minorHAnsi"/>
        </w:rPr>
        <w:t>6</w:t>
      </w:r>
    </w:p>
    <w:p w:rsidR="00163A15" w:rsidRDefault="00200D83" w:rsidP="006944F2">
      <w:r>
        <w:t>201</w:t>
      </w:r>
      <w:r w:rsidR="00CB7EE5">
        <w:t>6-02-09</w:t>
      </w:r>
    </w:p>
    <w:p w:rsidR="00BA1CEE" w:rsidRDefault="00CB7EE5" w:rsidP="006944F2">
      <w:r>
        <w:t>Rapport Verksamhetsuppföljning 2015</w:t>
      </w:r>
      <w:bookmarkStart w:id="0" w:name="_GoBack"/>
      <w:bookmarkEnd w:id="0"/>
    </w:p>
    <w:p w:rsidR="00BA1CEE" w:rsidRDefault="00BA1CEE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3D4C01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C01" w:rsidRDefault="003D4C01" w:rsidP="009746A1">
      <w:pPr>
        <w:spacing w:after="0"/>
      </w:pPr>
      <w:r>
        <w:separator/>
      </w:r>
    </w:p>
  </w:endnote>
  <w:endnote w:type="continuationSeparator" w:id="0">
    <w:p w:rsidR="003D4C01" w:rsidRDefault="003D4C01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C01" w:rsidRDefault="003D4C01" w:rsidP="009746A1">
      <w:pPr>
        <w:spacing w:after="0"/>
      </w:pPr>
      <w:r>
        <w:separator/>
      </w:r>
    </w:p>
  </w:footnote>
  <w:footnote w:type="continuationSeparator" w:id="0">
    <w:p w:rsidR="003D4C01" w:rsidRDefault="003D4C01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3804"/>
    <w:rsid w:val="002574A7"/>
    <w:rsid w:val="00262DD9"/>
    <w:rsid w:val="00270CFC"/>
    <w:rsid w:val="002947A8"/>
    <w:rsid w:val="0029543B"/>
    <w:rsid w:val="002A6A83"/>
    <w:rsid w:val="002C7792"/>
    <w:rsid w:val="002E6645"/>
    <w:rsid w:val="003170C8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4C01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2598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74FB5"/>
    <w:rsid w:val="00680B56"/>
    <w:rsid w:val="00691AB9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D4345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B7EE5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46AF2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12811"/>
    <w:rsid w:val="00E25C43"/>
    <w:rsid w:val="00E43A7F"/>
    <w:rsid w:val="00E6628A"/>
    <w:rsid w:val="00E82E92"/>
    <w:rsid w:val="00E93B73"/>
    <w:rsid w:val="00E9563B"/>
    <w:rsid w:val="00E97451"/>
    <w:rsid w:val="00EA131D"/>
    <w:rsid w:val="00EA4CEE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BE3D2E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DD7BD-A4AA-4ADF-92F5-CF9F1678D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18</TotalTime>
  <Pages>1</Pages>
  <Words>65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56</cp:revision>
  <cp:lastPrinted>2014-02-03T14:56:00Z</cp:lastPrinted>
  <dcterms:created xsi:type="dcterms:W3CDTF">2019-10-21T09:04:00Z</dcterms:created>
  <dcterms:modified xsi:type="dcterms:W3CDTF">2019-10-22T15:25:00Z</dcterms:modified>
</cp:coreProperties>
</file>